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3266C" w14:textId="2BEA29B1" w:rsidR="00A246A3" w:rsidRPr="00A246A3" w:rsidRDefault="009964EC" w:rsidP="00803A5B">
      <w:pPr>
        <w:pStyle w:val="Modrpsmo"/>
        <w:suppressAutoHyphens/>
        <w:spacing w:before="360"/>
        <w:ind w:right="0"/>
      </w:pPr>
      <w:r>
        <w:t>V</w:t>
      </w:r>
      <w:r w:rsidR="00947BB1">
        <w:t>zdělávací obor:</w:t>
      </w:r>
      <w:r>
        <w:tab/>
      </w:r>
      <w:r>
        <w:tab/>
      </w:r>
      <w:r w:rsidR="009B3044">
        <w:rPr>
          <w:b/>
          <w:bCs/>
        </w:rPr>
        <w:t>I</w:t>
      </w:r>
      <w:r w:rsidR="005868C9">
        <w:rPr>
          <w:b/>
          <w:bCs/>
        </w:rPr>
        <w:t>nformatika</w:t>
      </w:r>
    </w:p>
    <w:p w14:paraId="0848E1EB" w14:textId="5C406C1B" w:rsidR="005868C9" w:rsidRPr="005868C9" w:rsidRDefault="00C704E3" w:rsidP="005868C9">
      <w:pPr>
        <w:pStyle w:val="Modrpsmo"/>
        <w:suppressAutoHyphens/>
        <w:rPr>
          <w:b/>
          <w:bCs/>
        </w:rPr>
      </w:pPr>
      <w:r w:rsidRPr="00C704E3">
        <w:t xml:space="preserve">Očekávaný výsledek učení: </w:t>
      </w:r>
      <w:r>
        <w:tab/>
      </w:r>
      <w:r w:rsidR="005868C9" w:rsidRPr="005868C9">
        <w:rPr>
          <w:b/>
          <w:bCs/>
        </w:rPr>
        <w:t>INF-INF-001-ZV9-00</w:t>
      </w:r>
      <w:r w:rsidR="00CA0CA8">
        <w:rPr>
          <w:b/>
          <w:bCs/>
        </w:rPr>
        <w:t>3</w:t>
      </w:r>
    </w:p>
    <w:p w14:paraId="6DBF741A" w14:textId="01D1FFE6" w:rsidR="005868C9" w:rsidRDefault="00061789" w:rsidP="001B05C2">
      <w:pPr>
        <w:pStyle w:val="Modrpsmo"/>
        <w:suppressAutoHyphens/>
        <w:ind w:left="2832"/>
        <w:rPr>
          <w:b/>
          <w:bCs/>
        </w:rPr>
      </w:pPr>
      <w:r w:rsidRPr="00061789">
        <w:rPr>
          <w:b/>
          <w:bCs/>
        </w:rPr>
        <w:t>Modeluje situace různými způsoby, včetně grafů nebo obdobných schémat.</w:t>
      </w:r>
    </w:p>
    <w:p w14:paraId="307AC658" w14:textId="14A13BAA" w:rsidR="008C14FC" w:rsidRDefault="008C14FC" w:rsidP="00743FC7">
      <w:pPr>
        <w:pStyle w:val="Modrpsmo"/>
        <w:suppressAutoHyphens/>
      </w:pPr>
      <w:r>
        <w:t xml:space="preserve">Popis úrovně </w:t>
      </w:r>
      <w:r w:rsidRPr="006672D6">
        <w:t>(</w:t>
      </w:r>
      <w:r w:rsidR="009C38F8">
        <w:t>splněno</w:t>
      </w:r>
      <w:r w:rsidRPr="006672D6">
        <w:t>)</w:t>
      </w:r>
    </w:p>
    <w:p w14:paraId="2B43CDD1" w14:textId="77777777" w:rsidR="009C38F8" w:rsidRPr="009C38F8" w:rsidRDefault="009C38F8" w:rsidP="00FD096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9C38F8">
        <w:rPr>
          <w:rFonts w:eastAsia="Times New Roman"/>
          <w:szCs w:val="20"/>
          <w:lang w:eastAsia="cs-CZ"/>
        </w:rPr>
        <w:t>Zorientuje se v dané situaci a z různých možností zvolí takové (dostatečně přesné, podrobné, jednoznačné) vymezení problému, aby bylo možné ho účinně řešit.</w:t>
      </w:r>
    </w:p>
    <w:p w14:paraId="633B9687" w14:textId="77777777" w:rsidR="009C38F8" w:rsidRPr="009C38F8" w:rsidRDefault="009C38F8" w:rsidP="00FD096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1EED9540">
        <w:rPr>
          <w:rFonts w:eastAsia="Times New Roman"/>
          <w:lang w:eastAsia="cs-CZ"/>
        </w:rPr>
        <w:t>Vytvoří model: vloží objekty, vyznačí vztahy, uspořádá přehledně.</w:t>
      </w:r>
    </w:p>
    <w:p w14:paraId="000A9D73" w14:textId="77777777" w:rsidR="009C38F8" w:rsidRPr="009C38F8" w:rsidRDefault="009C38F8" w:rsidP="00FD096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9C38F8">
        <w:rPr>
          <w:rFonts w:eastAsia="Times New Roman"/>
          <w:szCs w:val="20"/>
          <w:lang w:eastAsia="cs-CZ"/>
        </w:rPr>
        <w:t>Ověří, zda model dobře řeší problém: zhodnotí, zda jsou v modelu všechna data potřebná k řešení problému, posoudí, zda výsledný model odpovídá formulovaným potřebám.</w:t>
      </w:r>
    </w:p>
    <w:p w14:paraId="3247078A" w14:textId="77777777" w:rsidR="009C38F8" w:rsidRPr="009C38F8" w:rsidRDefault="009C38F8" w:rsidP="00FD096F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657B08FB">
        <w:rPr>
          <w:rFonts w:eastAsia="Times New Roman"/>
          <w:lang w:eastAsia="cs-CZ"/>
        </w:rPr>
        <w:t>Porovná svůj navržený model s jinými modely k řešení stejného problému, vybere vhodnější, svou volbu zdůvodní, nachází a opravuje chyby, doplňuje informace.</w:t>
      </w:r>
    </w:p>
    <w:p w14:paraId="5E3EFD59" w14:textId="527FF3EB" w:rsidR="16E448D8" w:rsidRDefault="008A75F9" w:rsidP="00803A5B">
      <w:pPr>
        <w:pStyle w:val="Nadpis1"/>
        <w:suppressAutoHyphens/>
        <w:jc w:val="center"/>
      </w:pPr>
      <w:bookmarkStart w:id="0" w:name="_Hlk187899381"/>
      <w:r>
        <w:t>Pomocník k přípravě na přijímací zkoušky</w:t>
      </w:r>
    </w:p>
    <w:p w14:paraId="7733A951" w14:textId="3B3586C4" w:rsidR="00B30F24" w:rsidRPr="00A70BEF" w:rsidRDefault="005763E4" w:rsidP="00A70BEF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A70BEF">
        <w:rPr>
          <w:sz w:val="24"/>
          <w:szCs w:val="20"/>
        </w:rPr>
        <w:t>A</w:t>
      </w:r>
      <w:r w:rsidR="00166C64" w:rsidRPr="00A70BEF">
        <w:rPr>
          <w:sz w:val="24"/>
          <w:szCs w:val="20"/>
        </w:rPr>
        <w:t>notace</w:t>
      </w:r>
    </w:p>
    <w:p w14:paraId="6EF88B33" w14:textId="1CA00EC0" w:rsidR="50AA26A6" w:rsidRDefault="50AA26A6">
      <w:r>
        <w:t xml:space="preserve">Aktivita se zaměřuje na tvorbu modelu </w:t>
      </w:r>
      <w:r w:rsidR="154A5139">
        <w:t xml:space="preserve">(myšlenkové mapy), pro popis řešení konkrétního problému. </w:t>
      </w:r>
      <w:r w:rsidR="68E07504">
        <w:t>Úkolem žáků j</w:t>
      </w:r>
      <w:r w:rsidR="11EC301D">
        <w:t xml:space="preserve">e </w:t>
      </w:r>
      <w:r w:rsidR="68E07504">
        <w:t xml:space="preserve">navrhnout digitální produkt, </w:t>
      </w:r>
      <w:r w:rsidR="61704AA7">
        <w:t>ve kterém si budou se spolužáky sdílet užitečné informace k přijímacím zkouškám</w:t>
      </w:r>
      <w:r w:rsidR="39DC1F19">
        <w:t>.</w:t>
      </w:r>
      <w:r w:rsidR="7B382FE1">
        <w:t xml:space="preserve"> Jako součást návrhu zpracují myšlenkovou mapu, ve které popíší potřebné vlastnosti plánovaného produktu.</w:t>
      </w:r>
    </w:p>
    <w:p w14:paraId="782012DF" w14:textId="6D1CD42A" w:rsidR="16E448D8" w:rsidRPr="008500B3" w:rsidRDefault="007323F4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Zadání pro žák</w:t>
      </w:r>
      <w:r w:rsidR="00964A1D" w:rsidRPr="008500B3">
        <w:rPr>
          <w:sz w:val="24"/>
          <w:szCs w:val="20"/>
        </w:rPr>
        <w:t>y</w:t>
      </w:r>
    </w:p>
    <w:p w14:paraId="6B99C141" w14:textId="55C7F292" w:rsidR="001B05C2" w:rsidRPr="001B05C2" w:rsidRDefault="001B05C2" w:rsidP="008A75F9">
      <w:pPr>
        <w:spacing w:before="100" w:beforeAutospacing="1" w:after="100" w:afterAutospacing="1" w:line="240" w:lineRule="auto"/>
        <w:rPr>
          <w:rFonts w:eastAsia="Times New Roman"/>
          <w:szCs w:val="20"/>
          <w:lang w:eastAsia="cs-CZ"/>
        </w:rPr>
      </w:pPr>
      <w:r w:rsidRPr="001B05C2">
        <w:rPr>
          <w:rFonts w:eastAsia="Times New Roman"/>
          <w:szCs w:val="20"/>
          <w:lang w:eastAsia="cs-CZ"/>
        </w:rPr>
        <w:t xml:space="preserve">Představ si, že jsi součástí týmu, který chce vytvořit </w:t>
      </w:r>
      <w:r w:rsidRPr="001B05C2">
        <w:rPr>
          <w:rFonts w:eastAsia="Times New Roman"/>
          <w:bCs/>
          <w:szCs w:val="20"/>
          <w:lang w:eastAsia="cs-CZ"/>
        </w:rPr>
        <w:t>digitální projekt pro zlepšení školního prostře</w:t>
      </w:r>
      <w:r>
        <w:rPr>
          <w:rFonts w:eastAsia="Times New Roman"/>
          <w:bCs/>
          <w:szCs w:val="20"/>
          <w:lang w:eastAsia="cs-CZ"/>
        </w:rPr>
        <w:t>dí</w:t>
      </w:r>
      <w:r w:rsidRPr="001B05C2">
        <w:rPr>
          <w:rFonts w:eastAsia="Times New Roman"/>
          <w:szCs w:val="20"/>
          <w:lang w:eastAsia="cs-CZ"/>
        </w:rPr>
        <w:t xml:space="preserve">. </w:t>
      </w:r>
      <w:r w:rsidR="008A75F9">
        <w:rPr>
          <w:rFonts w:eastAsia="Times New Roman"/>
          <w:szCs w:val="20"/>
          <w:lang w:eastAsia="cs-CZ"/>
        </w:rPr>
        <w:t>V tomto případě to bude pomocník pro přípravu na přijímací zkoušky. Cílem je vytvořit prostředí, ve kterém bude lehké publikovat vhodné materiály k přípravě na přijímací zkoušky a zároveň lehce dostupné získávat potřebné k vlastní přípravě.</w:t>
      </w:r>
    </w:p>
    <w:p w14:paraId="4D231EBE" w14:textId="44910BB6" w:rsidR="001B05C2" w:rsidRPr="001B05C2" w:rsidRDefault="55F4C5C5" w:rsidP="00FD096F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10F88DEF">
        <w:rPr>
          <w:rFonts w:eastAsia="Times New Roman"/>
          <w:lang w:eastAsia="cs-CZ"/>
        </w:rPr>
        <w:t xml:space="preserve">Vytvořte myšlenkovou mapu, ve které zaznamenáte, </w:t>
      </w:r>
      <w:r w:rsidR="002C2407" w:rsidRPr="10F88DEF">
        <w:rPr>
          <w:rFonts w:eastAsia="Times New Roman"/>
          <w:lang w:eastAsia="cs-CZ"/>
        </w:rPr>
        <w:t>co všechno musí náš digitální produkt splňovat</w:t>
      </w:r>
      <w:r w:rsidR="26AA8172" w:rsidRPr="10F88DEF">
        <w:rPr>
          <w:rFonts w:eastAsia="Times New Roman"/>
          <w:lang w:eastAsia="cs-CZ"/>
        </w:rPr>
        <w:t>.</w:t>
      </w:r>
    </w:p>
    <w:p w14:paraId="7D206208" w14:textId="77777777" w:rsidR="005763E4" w:rsidRDefault="002C2407" w:rsidP="00FD096F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03E9D58B">
        <w:rPr>
          <w:rFonts w:eastAsia="Times New Roman"/>
          <w:lang w:eastAsia="cs-CZ"/>
        </w:rPr>
        <w:t xml:space="preserve">Navrhněte vhodný digitální produkt (webová stránka, aplikace, </w:t>
      </w:r>
      <w:proofErr w:type="spellStart"/>
      <w:r w:rsidRPr="03E9D58B">
        <w:rPr>
          <w:rFonts w:eastAsia="Times New Roman"/>
          <w:lang w:eastAsia="cs-CZ"/>
        </w:rPr>
        <w:t>Padlet</w:t>
      </w:r>
      <w:proofErr w:type="spellEnd"/>
      <w:r w:rsidRPr="03E9D58B">
        <w:rPr>
          <w:rFonts w:eastAsia="Times New Roman"/>
          <w:lang w:eastAsia="cs-CZ"/>
        </w:rPr>
        <w:t>)</w:t>
      </w:r>
      <w:r w:rsidR="6A75A255" w:rsidRPr="03E9D58B">
        <w:rPr>
          <w:rFonts w:eastAsia="Times New Roman"/>
          <w:lang w:eastAsia="cs-CZ"/>
        </w:rPr>
        <w:t>.</w:t>
      </w:r>
    </w:p>
    <w:p w14:paraId="575F485F" w14:textId="043D0FE2" w:rsidR="001B05C2" w:rsidRPr="001B05C2" w:rsidRDefault="005763E4" w:rsidP="00FD096F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Vyhodnoťte, jak vám výsledek vyhovuje.</w:t>
      </w:r>
    </w:p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1EED9540">
        <w:rPr>
          <w:sz w:val="24"/>
          <w:szCs w:val="24"/>
        </w:rPr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657B0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2835" w:type="dxa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A70BEF" w:rsidRPr="00A70BEF" w14:paraId="1D5C073D" w14:textId="77777777" w:rsidTr="657B08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F6602DD" w14:textId="37D11760" w:rsidR="00B16AF7" w:rsidRPr="00A70BEF" w:rsidRDefault="0012743B" w:rsidP="657B08FB">
            <w:pPr>
              <w:pStyle w:val="Modrpsmo"/>
              <w:spacing w:before="0" w:line="240" w:lineRule="auto"/>
              <w:ind w:right="0"/>
              <w:jc w:val="left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KK</w:t>
            </w:r>
            <w:r w:rsidR="00D474BE" w:rsidRPr="00A70BEF">
              <w:rPr>
                <w:color w:val="1F4E79" w:themeColor="accent1" w:themeShade="80"/>
                <w:sz w:val="18"/>
              </w:rPr>
              <w:t xml:space="preserve"> k</w:t>
            </w:r>
            <w:r w:rsidR="7FD7A40E" w:rsidRPr="00A70BEF">
              <w:rPr>
                <w:color w:val="1F4E79" w:themeColor="accent1" w:themeShade="80"/>
                <w:sz w:val="18"/>
              </w:rPr>
              <w:t xml:space="preserve"> řešení problémů</w:t>
            </w:r>
          </w:p>
          <w:p w14:paraId="5246C1F9" w14:textId="47521FAD" w:rsidR="00B16AF7" w:rsidRPr="00A70BEF" w:rsidRDefault="2DD29FAA" w:rsidP="657B08FB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color w:val="1F4E79" w:themeColor="accent1" w:themeShade="80"/>
                <w:sz w:val="18"/>
              </w:rPr>
            </w:pPr>
            <w:r w:rsidRPr="00A70BEF">
              <w:rPr>
                <w:b w:val="0"/>
                <w:bCs w:val="0"/>
                <w:color w:val="1F4E79" w:themeColor="accent1" w:themeShade="80"/>
                <w:sz w:val="18"/>
              </w:rPr>
              <w:t>Řešení běžných problematických situací</w:t>
            </w:r>
            <w:r w:rsidR="00D474BE" w:rsidRPr="00A70BEF">
              <w:rPr>
                <w:b w:val="0"/>
                <w:bCs w:val="0"/>
                <w:color w:val="1F4E79" w:themeColor="accent1" w:themeShade="80"/>
                <w:sz w:val="18"/>
              </w:rPr>
              <w:t>.</w:t>
            </w:r>
          </w:p>
          <w:p w14:paraId="694AA410" w14:textId="100A396E" w:rsidR="00D474BE" w:rsidRPr="00A70BEF" w:rsidRDefault="00D474BE" w:rsidP="657B08FB">
            <w:pPr>
              <w:pStyle w:val="Nadpis4"/>
              <w:outlineLvl w:val="3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16"/>
                <w:szCs w:val="16"/>
                <w:lang w:eastAsia="cs-CZ"/>
              </w:rPr>
            </w:pPr>
            <w:r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KPP-</w:t>
            </w:r>
            <w:r w:rsidR="103A9FFA"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RPS</w:t>
            </w:r>
            <w:r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-</w:t>
            </w:r>
            <w:bookmarkStart w:id="1" w:name="_Int_ZDnV6yGW"/>
            <w:r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000-ZV9</w:t>
            </w:r>
            <w:bookmarkEnd w:id="1"/>
            <w:r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-001</w:t>
            </w:r>
          </w:p>
          <w:p w14:paraId="7E5D5258" w14:textId="79B9C3ED" w:rsidR="00B16AF7" w:rsidRPr="00A70BEF" w:rsidRDefault="00B16AF7" w:rsidP="00B16AF7">
            <w:pPr>
              <w:pStyle w:val="Modrpsmo"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color w:val="1F4E79" w:themeColor="accent1" w:themeShade="80"/>
                <w:szCs w:val="24"/>
                <w:lang w:eastAsia="cs-CZ"/>
              </w:rPr>
            </w:pPr>
            <w:r w:rsidRPr="00A70BEF">
              <w:rPr>
                <w:color w:val="1F4E79" w:themeColor="accent1" w:themeShade="80"/>
              </w:rPr>
              <w:t xml:space="preserve"> </w:t>
            </w:r>
          </w:p>
          <w:p w14:paraId="493E0C33" w14:textId="7B077190" w:rsidR="0012743B" w:rsidRPr="00A70BEF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color w:val="1F4E79" w:themeColor="accent1" w:themeShade="80"/>
                <w:sz w:val="18"/>
              </w:rPr>
            </w:pPr>
          </w:p>
        </w:tc>
        <w:tc>
          <w:tcPr>
            <w:tcW w:w="2835" w:type="dxa"/>
          </w:tcPr>
          <w:p w14:paraId="793D1F04" w14:textId="0CEBF2BA" w:rsidR="58852462" w:rsidRPr="00A70BEF" w:rsidRDefault="58852462" w:rsidP="657B08FB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70BEF">
              <w:rPr>
                <w:b/>
                <w:bCs/>
                <w:color w:val="1F4E79" w:themeColor="accent1" w:themeShade="80"/>
                <w:sz w:val="18"/>
              </w:rPr>
              <w:t>Reflektuje osobní a společenské problémy s ohledem na různé perspektivy navrhovaných řešení.</w:t>
            </w:r>
          </w:p>
          <w:p w14:paraId="6C641D0E" w14:textId="01F760E0" w:rsidR="0012743B" w:rsidRPr="00A70BEF" w:rsidRDefault="0012743B" w:rsidP="00FF16CD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1F4E79" w:themeColor="accent1" w:themeShade="80"/>
                <w:sz w:val="18"/>
              </w:rPr>
            </w:pPr>
          </w:p>
        </w:tc>
        <w:tc>
          <w:tcPr>
            <w:tcW w:w="5529" w:type="dxa"/>
          </w:tcPr>
          <w:p w14:paraId="60BE60C1" w14:textId="27F4F05C" w:rsidR="009C38F8" w:rsidRPr="00A70BEF" w:rsidRDefault="54245632" w:rsidP="00FD096F">
            <w:pPr>
              <w:pStyle w:val="Odstavecseseznamem"/>
              <w:numPr>
                <w:ilvl w:val="0"/>
                <w:numId w:val="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nabízím skutečné společenské problémy, kde musí žáci zvážit různé perspektivy a navrhnout udržitelná řešení, kde vyjadřují vlastní hodnoty a přesvědčení o svém vlivu na vnímání problému</w:t>
            </w:r>
          </w:p>
          <w:p w14:paraId="10759E02" w14:textId="0B61D65F" w:rsidR="009C38F8" w:rsidRPr="00A70BEF" w:rsidRDefault="54245632" w:rsidP="00FD096F">
            <w:pPr>
              <w:pStyle w:val="Odstavecseseznamem"/>
              <w:numPr>
                <w:ilvl w:val="0"/>
                <w:numId w:val="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zaměřuji se na to, aby žáci analyzovali tyto situace z různých perspektiv a diskutovali o možných řešeních a jejich důsledcích</w:t>
            </w:r>
          </w:p>
          <w:p w14:paraId="0165A4A0" w14:textId="03DBDD5D" w:rsidR="009C38F8" w:rsidRPr="00A70BEF" w:rsidRDefault="54245632" w:rsidP="00FD096F">
            <w:pPr>
              <w:pStyle w:val="Odstavecseseznamem"/>
              <w:numPr>
                <w:ilvl w:val="0"/>
                <w:numId w:val="5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podněcuji žáky k aktivitě, nabízím ve třídě brainstormingové situace na konkrétní témata nebo problémy s ohledem na etické a sociální důsledky</w:t>
            </w:r>
          </w:p>
        </w:tc>
      </w:tr>
      <w:tr w:rsidR="00A70BEF" w:rsidRPr="00A70BEF" w14:paraId="2F71238B" w14:textId="77777777" w:rsidTr="657B08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D037F25" w14:textId="0D7EAE92" w:rsidR="0012743B" w:rsidRPr="00A70BEF" w:rsidRDefault="0EBA99BA" w:rsidP="657B08FB">
            <w:pPr>
              <w:pStyle w:val="Modrpsmo"/>
              <w:spacing w:before="0" w:line="240" w:lineRule="auto"/>
              <w:ind w:right="0"/>
              <w:jc w:val="left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KK Digitální</w:t>
            </w:r>
          </w:p>
          <w:p w14:paraId="6503BAC6" w14:textId="750DD3C6" w:rsidR="0012743B" w:rsidRPr="00A70BEF" w:rsidRDefault="0EBA99BA" w:rsidP="657B08FB">
            <w:pPr>
              <w:pStyle w:val="Modrpsmo"/>
              <w:spacing w:before="0" w:line="240" w:lineRule="auto"/>
              <w:ind w:right="0"/>
              <w:jc w:val="left"/>
              <w:rPr>
                <w:color w:val="1F4E79" w:themeColor="accent1" w:themeShade="80"/>
                <w:sz w:val="18"/>
              </w:rPr>
            </w:pPr>
            <w:r w:rsidRPr="00A70BEF">
              <w:rPr>
                <w:b w:val="0"/>
                <w:bCs w:val="0"/>
                <w:color w:val="1F4E79" w:themeColor="accent1" w:themeShade="80"/>
                <w:sz w:val="18"/>
              </w:rPr>
              <w:lastRenderedPageBreak/>
              <w:t>Tvorba digitálního obsahu</w:t>
            </w:r>
          </w:p>
          <w:p w14:paraId="6CC7BB49" w14:textId="731C4AEE" w:rsidR="0012743B" w:rsidRPr="00A70BEF" w:rsidRDefault="0EBA99BA" w:rsidP="657B08FB">
            <w:pPr>
              <w:pStyle w:val="Nadpis4"/>
              <w:spacing w:before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16"/>
                <w:szCs w:val="16"/>
                <w:lang w:eastAsia="cs-CZ"/>
              </w:rPr>
            </w:pPr>
            <w:r w:rsidRPr="00A70BEF">
              <w:rPr>
                <w:b/>
                <w:bCs/>
                <w:color w:val="1F4E79" w:themeColor="accent1" w:themeShade="80"/>
                <w:sz w:val="16"/>
                <w:szCs w:val="16"/>
              </w:rPr>
              <w:t>KDI-TDO-000-ZV9-001</w:t>
            </w:r>
          </w:p>
          <w:p w14:paraId="7A2B2D2E" w14:textId="672DBCE0" w:rsidR="0012743B" w:rsidRPr="00A70BEF" w:rsidRDefault="0012743B" w:rsidP="657B08FB">
            <w:pPr>
              <w:pStyle w:val="Modrpsmo"/>
              <w:spacing w:before="0" w:line="240" w:lineRule="auto"/>
              <w:ind w:right="0"/>
              <w:jc w:val="left"/>
              <w:rPr>
                <w:color w:val="1F4E79" w:themeColor="accent1" w:themeShade="80"/>
                <w:sz w:val="18"/>
              </w:rPr>
            </w:pPr>
          </w:p>
        </w:tc>
        <w:tc>
          <w:tcPr>
            <w:tcW w:w="2835" w:type="dxa"/>
          </w:tcPr>
          <w:p w14:paraId="324E1790" w14:textId="1618B680" w:rsidR="0012743B" w:rsidRPr="00A70BEF" w:rsidRDefault="6197A6EF" w:rsidP="657B08FB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70BEF">
              <w:rPr>
                <w:b/>
                <w:bCs/>
                <w:color w:val="1F4E79" w:themeColor="accent1" w:themeShade="80"/>
                <w:sz w:val="18"/>
              </w:rPr>
              <w:lastRenderedPageBreak/>
              <w:t xml:space="preserve">Generuje digitální obsah v </w:t>
            </w:r>
            <w:r w:rsidRPr="00A70BEF">
              <w:rPr>
                <w:b/>
                <w:bCs/>
                <w:color w:val="1F4E79" w:themeColor="accent1" w:themeShade="80"/>
                <w:sz w:val="18"/>
              </w:rPr>
              <w:lastRenderedPageBreak/>
              <w:t>různých formátech s cílem umocnit výstupy vlastní tvořivé činnosti</w:t>
            </w:r>
            <w:r w:rsidR="79DBD3E5" w:rsidRPr="00A70BEF">
              <w:rPr>
                <w:b/>
                <w:bCs/>
                <w:color w:val="1F4E79" w:themeColor="accent1" w:themeShade="80"/>
                <w:sz w:val="18"/>
              </w:rPr>
              <w:t xml:space="preserve">. </w:t>
            </w:r>
          </w:p>
        </w:tc>
        <w:tc>
          <w:tcPr>
            <w:tcW w:w="5529" w:type="dxa"/>
          </w:tcPr>
          <w:p w14:paraId="03EE8B06" w14:textId="21D89804" w:rsidR="0012743B" w:rsidRPr="00A70BEF" w:rsidRDefault="7582221E" w:rsidP="657B08FB">
            <w:pPr>
              <w:pStyle w:val="Odstavecseseznamem"/>
              <w:numPr>
                <w:ilvl w:val="0"/>
                <w:numId w:val="4"/>
              </w:num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lastRenderedPageBreak/>
              <w:t xml:space="preserve">zařazuji do výuky takové aktivity, ve kterých žáci vyjadřují své </w:t>
            </w:r>
            <w:r w:rsidRPr="00A70BEF">
              <w:rPr>
                <w:color w:val="1F4E79" w:themeColor="accent1" w:themeShade="80"/>
                <w:sz w:val="18"/>
              </w:rPr>
              <w:lastRenderedPageBreak/>
              <w:t>představy za pomoci digitálních technologií</w:t>
            </w:r>
          </w:p>
          <w:p w14:paraId="5BC2882D" w14:textId="5776DFBD" w:rsidR="0012743B" w:rsidRPr="00A70BEF" w:rsidRDefault="7582221E" w:rsidP="657B08FB">
            <w:pPr>
              <w:pStyle w:val="Odstavecseseznamem"/>
              <w:numPr>
                <w:ilvl w:val="0"/>
                <w:numId w:val="4"/>
              </w:num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podporuji žáky v experimentování s různými možnostmi, jak vyjádřit myšlenky za pomoci digitálních technologií</w:t>
            </w:r>
          </w:p>
          <w:p w14:paraId="121126C5" w14:textId="189A48AC" w:rsidR="0012743B" w:rsidRPr="00A70BEF" w:rsidRDefault="7582221E" w:rsidP="657B08FB">
            <w:pPr>
              <w:pStyle w:val="Odstavecseseznamem"/>
              <w:numPr>
                <w:ilvl w:val="0"/>
                <w:numId w:val="4"/>
              </w:num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  <w:r w:rsidRPr="00A70BEF">
              <w:rPr>
                <w:color w:val="1F4E79" w:themeColor="accent1" w:themeShade="80"/>
                <w:sz w:val="18"/>
              </w:rPr>
              <w:t>nabízím žákům zdroje a příležitosti k úpravám digitálního obsahu s cílem přizpůsobit ho či obohatit pro další účely</w:t>
            </w:r>
          </w:p>
          <w:p w14:paraId="4E672C47" w14:textId="156A8F2E" w:rsidR="0012743B" w:rsidRPr="00A70BEF" w:rsidRDefault="0012743B" w:rsidP="657B08FB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</w:rPr>
            </w:pPr>
          </w:p>
        </w:tc>
      </w:tr>
    </w:tbl>
    <w:p w14:paraId="31406F94" w14:textId="72175985" w:rsidR="00635DF5" w:rsidRDefault="00635DF5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</w:p>
    <w:tbl>
      <w:tblPr>
        <w:tblW w:w="1006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5"/>
        <w:gridCol w:w="3315"/>
        <w:gridCol w:w="5055"/>
      </w:tblGrid>
      <w:tr w:rsidR="00635DF5" w:rsidRPr="00635DF5" w14:paraId="6F4CDDC9" w14:textId="77777777" w:rsidTr="00635DF5">
        <w:trPr>
          <w:trHeight w:val="300"/>
        </w:trPr>
        <w:tc>
          <w:tcPr>
            <w:tcW w:w="1695" w:type="dxa"/>
            <w:shd w:val="clear" w:color="auto" w:fill="4472C4"/>
            <w:vAlign w:val="center"/>
          </w:tcPr>
          <w:p w14:paraId="01393915" w14:textId="77777777" w:rsidR="00635DF5" w:rsidRPr="00635DF5" w:rsidRDefault="00635DF5" w:rsidP="00635DF5">
            <w:pPr>
              <w:pStyle w:val="Modrpsm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635DF5">
              <w:rPr>
                <w:b/>
                <w:color w:val="FFFFFF" w:themeColor="background1"/>
                <w:sz w:val="18"/>
                <w:szCs w:val="16"/>
              </w:rPr>
              <w:t>Název ZG</w:t>
            </w:r>
          </w:p>
          <w:p w14:paraId="0B4F7D06" w14:textId="77777777" w:rsidR="00635DF5" w:rsidRPr="00635DF5" w:rsidRDefault="00635DF5" w:rsidP="00635DF5">
            <w:pPr>
              <w:pStyle w:val="Modrpsm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635DF5">
              <w:rPr>
                <w:b/>
                <w:color w:val="FFFFFF" w:themeColor="background1"/>
                <w:sz w:val="18"/>
                <w:szCs w:val="16"/>
              </w:rPr>
              <w:t>Složka ZG</w:t>
            </w:r>
          </w:p>
          <w:p w14:paraId="037C10F9" w14:textId="77777777" w:rsidR="00635DF5" w:rsidRPr="00635DF5" w:rsidRDefault="00635DF5" w:rsidP="00635DF5">
            <w:pPr>
              <w:pStyle w:val="Modrpsm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635DF5">
              <w:rPr>
                <w:b/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3315" w:type="dxa"/>
            <w:shd w:val="clear" w:color="auto" w:fill="4472C4"/>
            <w:vAlign w:val="center"/>
          </w:tcPr>
          <w:p w14:paraId="49A3CB81" w14:textId="77777777" w:rsidR="00635DF5" w:rsidRPr="00635DF5" w:rsidRDefault="00635DF5" w:rsidP="00635DF5">
            <w:pPr>
              <w:pStyle w:val="Modrpsm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635DF5">
              <w:rPr>
                <w:b/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055" w:type="dxa"/>
            <w:shd w:val="clear" w:color="auto" w:fill="4472C4"/>
            <w:vAlign w:val="center"/>
          </w:tcPr>
          <w:p w14:paraId="2BC2E80C" w14:textId="77777777" w:rsidR="00635DF5" w:rsidRPr="00635DF5" w:rsidRDefault="00635DF5" w:rsidP="00635DF5">
            <w:pPr>
              <w:pStyle w:val="Modrpsmo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/>
                <w:color w:val="FFFFFF" w:themeColor="background1"/>
                <w:sz w:val="18"/>
                <w:szCs w:val="16"/>
              </w:rPr>
            </w:pPr>
            <w:r w:rsidRPr="00635DF5">
              <w:rPr>
                <w:b/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635DF5" w:rsidRPr="00A70BEF" w14:paraId="19521901" w14:textId="77777777" w:rsidTr="00940621">
        <w:trPr>
          <w:trHeight w:val="300"/>
        </w:trPr>
        <w:tc>
          <w:tcPr>
            <w:tcW w:w="1695" w:type="dxa"/>
          </w:tcPr>
          <w:p w14:paraId="72E56885" w14:textId="0DD31155" w:rsidR="00635DF5" w:rsidRPr="00A70BEF" w:rsidRDefault="00635DF5" w:rsidP="00635DF5">
            <w:pPr>
              <w:spacing w:before="0" w:line="240" w:lineRule="auto"/>
              <w:jc w:val="left"/>
              <w:rPr>
                <w:b/>
                <w:color w:val="1C4587"/>
                <w:sz w:val="18"/>
              </w:rPr>
            </w:pPr>
            <w:r w:rsidRPr="00A70BEF">
              <w:rPr>
                <w:b/>
                <w:color w:val="1C4587"/>
                <w:sz w:val="18"/>
              </w:rPr>
              <w:t>ZG Logicko-matematická</w:t>
            </w:r>
          </w:p>
          <w:p w14:paraId="2ED50F5B" w14:textId="77777777" w:rsidR="00635DF5" w:rsidRPr="00A70BEF" w:rsidRDefault="00635DF5" w:rsidP="00635DF5">
            <w:pPr>
              <w:spacing w:before="0" w:line="240" w:lineRule="auto"/>
              <w:jc w:val="left"/>
              <w:rPr>
                <w:color w:val="1C4587"/>
                <w:sz w:val="18"/>
              </w:rPr>
            </w:pPr>
          </w:p>
          <w:p w14:paraId="14FCCB0D" w14:textId="77777777" w:rsidR="00635DF5" w:rsidRPr="00A70BEF" w:rsidRDefault="00635DF5" w:rsidP="00635DF5">
            <w:pPr>
              <w:spacing w:before="0" w:line="240" w:lineRule="auto"/>
              <w:jc w:val="left"/>
              <w:rPr>
                <w:color w:val="1C4587"/>
                <w:sz w:val="18"/>
              </w:rPr>
            </w:pPr>
            <w:r w:rsidRPr="00A70BEF">
              <w:rPr>
                <w:color w:val="1C4587"/>
                <w:sz w:val="18"/>
              </w:rPr>
              <w:t>Modelování matematického problému</w:t>
            </w:r>
          </w:p>
          <w:p w14:paraId="2ECF56E8" w14:textId="77777777" w:rsidR="00635DF5" w:rsidRPr="00A70BEF" w:rsidRDefault="00635DF5" w:rsidP="00635DF5">
            <w:pPr>
              <w:spacing w:before="0" w:line="240" w:lineRule="auto"/>
              <w:jc w:val="left"/>
              <w:rPr>
                <w:color w:val="1C4587"/>
                <w:sz w:val="18"/>
              </w:rPr>
            </w:pPr>
          </w:p>
          <w:p w14:paraId="0288FE24" w14:textId="7AF3AA7A" w:rsidR="00635DF5" w:rsidRPr="00A70BEF" w:rsidRDefault="00635DF5" w:rsidP="00635DF5">
            <w:pPr>
              <w:spacing w:before="0" w:line="240" w:lineRule="auto"/>
              <w:jc w:val="left"/>
              <w:rPr>
                <w:b/>
                <w:color w:val="1C4587"/>
                <w:sz w:val="18"/>
              </w:rPr>
            </w:pPr>
            <w:r w:rsidRPr="00A70BEF">
              <w:rPr>
                <w:b/>
                <w:color w:val="1C4587"/>
                <w:sz w:val="18"/>
              </w:rPr>
              <w:t>ZGM-MOD-000-ZV9-001</w:t>
            </w:r>
          </w:p>
        </w:tc>
        <w:tc>
          <w:tcPr>
            <w:tcW w:w="3315" w:type="dxa"/>
          </w:tcPr>
          <w:p w14:paraId="5C8A5749" w14:textId="26F54642" w:rsidR="00635DF5" w:rsidRPr="00A70BEF" w:rsidRDefault="00635DF5" w:rsidP="00635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/>
                <w:i/>
                <w:color w:val="09296D"/>
                <w:sz w:val="18"/>
              </w:rPr>
            </w:pPr>
            <w:r w:rsidRPr="00A70BEF">
              <w:rPr>
                <w:b/>
                <w:i/>
                <w:color w:val="09296D"/>
                <w:sz w:val="18"/>
              </w:rPr>
              <w:t>Vyvíjí/inovuje matematické modely.</w:t>
            </w:r>
          </w:p>
        </w:tc>
        <w:tc>
          <w:tcPr>
            <w:tcW w:w="5055" w:type="dxa"/>
          </w:tcPr>
          <w:p w14:paraId="2F8B97FA" w14:textId="70AE8C68" w:rsidR="00635DF5" w:rsidRPr="00A70BEF" w:rsidRDefault="00635DF5" w:rsidP="00A70BEF">
            <w:pPr>
              <w:numPr>
                <w:ilvl w:val="0"/>
                <w:numId w:val="13"/>
              </w:numPr>
              <w:spacing w:before="0" w:line="240" w:lineRule="auto"/>
              <w:ind w:left="125" w:hanging="218"/>
              <w:rPr>
                <w:color w:val="1C4587"/>
                <w:sz w:val="18"/>
              </w:rPr>
            </w:pPr>
            <w:r w:rsidRPr="00A70BEF">
              <w:rPr>
                <w:color w:val="1C4587"/>
                <w:sz w:val="18"/>
              </w:rPr>
              <w:t>vedu žáky ke zkoumání různých možností, jak vyjádřit své představy či prezentovat informace</w:t>
            </w:r>
          </w:p>
        </w:tc>
      </w:tr>
    </w:tbl>
    <w:p w14:paraId="04D22C12" w14:textId="5C0D2D5E" w:rsidR="00635DF5" w:rsidRPr="00635DF5" w:rsidRDefault="00635DF5" w:rsidP="00635DF5"/>
    <w:p w14:paraId="3FFEFE4B" w14:textId="1480EE3E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t>Metodický komentář pro učitele</w:t>
      </w:r>
    </w:p>
    <w:p w14:paraId="34CCEEF2" w14:textId="77777777" w:rsidR="00FE5FF7" w:rsidRPr="00FE5FF7" w:rsidRDefault="00FE5FF7" w:rsidP="00FE5FF7">
      <w:pPr>
        <w:widowControl/>
        <w:autoSpaceDE/>
        <w:autoSpaceDN/>
        <w:spacing w:before="0" w:after="160" w:line="259" w:lineRule="auto"/>
        <w:ind w:right="0"/>
        <w:jc w:val="left"/>
        <w:rPr>
          <w:rFonts w:eastAsia="Calibri"/>
          <w:b/>
          <w:bCs/>
          <w:szCs w:val="20"/>
        </w:rPr>
      </w:pPr>
      <w:r w:rsidRPr="00FE5FF7">
        <w:rPr>
          <w:rFonts w:eastAsia="Calibri"/>
          <w:b/>
          <w:bCs/>
          <w:szCs w:val="20"/>
        </w:rPr>
        <w:t>Cíl:</w:t>
      </w:r>
    </w:p>
    <w:p w14:paraId="3D474DBB" w14:textId="7DAE87AC" w:rsidR="0010260E" w:rsidRPr="00D63889" w:rsidRDefault="00D63889" w:rsidP="657B08FB">
      <w:pPr>
        <w:widowControl/>
        <w:autoSpaceDE/>
        <w:autoSpaceDN/>
        <w:spacing w:before="0" w:line="259" w:lineRule="auto"/>
        <w:ind w:right="0"/>
        <w:jc w:val="left"/>
        <w:rPr>
          <w:rFonts w:eastAsia="Times New Roman"/>
          <w:lang w:eastAsia="cs-CZ"/>
        </w:rPr>
      </w:pPr>
      <w:r w:rsidRPr="10F88DEF">
        <w:rPr>
          <w:rFonts w:eastAsia="Times New Roman"/>
          <w:lang w:eastAsia="cs-CZ"/>
        </w:rPr>
        <w:t xml:space="preserve">Tato úloha podporuje nejen </w:t>
      </w:r>
      <w:r w:rsidR="54D57EEF" w:rsidRPr="10F88DEF">
        <w:rPr>
          <w:rFonts w:eastAsia="Times New Roman"/>
          <w:lang w:eastAsia="cs-CZ"/>
        </w:rPr>
        <w:t xml:space="preserve">digitální </w:t>
      </w:r>
      <w:r w:rsidRPr="10F88DEF">
        <w:rPr>
          <w:rFonts w:eastAsia="Times New Roman"/>
          <w:lang w:eastAsia="cs-CZ"/>
        </w:rPr>
        <w:t xml:space="preserve">dovednosti, ale i kreativitu, spolupráci a podnikavé myšlení. Žáci si projdou celým procesem od nápadu až po vytvoření jednoduchého modelu – myšlenkové mapy – co má být obsahem digitálního produktu (např. webové stránky, aplikace nebo </w:t>
      </w:r>
      <w:proofErr w:type="spellStart"/>
      <w:r w:rsidRPr="10F88DEF">
        <w:rPr>
          <w:rFonts w:eastAsia="Times New Roman"/>
          <w:lang w:eastAsia="cs-CZ"/>
        </w:rPr>
        <w:t>padletu</w:t>
      </w:r>
      <w:proofErr w:type="spellEnd"/>
      <w:r w:rsidRPr="10F88DEF">
        <w:rPr>
          <w:rFonts w:eastAsia="Times New Roman"/>
          <w:lang w:eastAsia="cs-CZ"/>
        </w:rPr>
        <w:t xml:space="preserve">), který by mohl pomoci škole nebo komunitě. </w:t>
      </w:r>
      <w:r w:rsidR="2E2FEF44" w:rsidRPr="10F88DEF">
        <w:rPr>
          <w:rFonts w:eastAsia="Times New Roman"/>
          <w:lang w:eastAsia="cs-CZ"/>
        </w:rPr>
        <w:t xml:space="preserve">Následuje proces diskuze o způsobu prezentace produktu </w:t>
      </w:r>
      <w:r w:rsidR="2E10E6CE" w:rsidRPr="10F88DEF">
        <w:rPr>
          <w:rFonts w:eastAsia="Times New Roman"/>
          <w:lang w:eastAsia="cs-CZ"/>
        </w:rPr>
        <w:t>a vytvoření návrhu</w:t>
      </w:r>
      <w:r w:rsidR="2B50C005" w:rsidRPr="10F88DEF">
        <w:rPr>
          <w:rFonts w:eastAsia="Times New Roman"/>
          <w:lang w:eastAsia="cs-CZ"/>
        </w:rPr>
        <w:t>.</w:t>
      </w:r>
    </w:p>
    <w:p w14:paraId="3F3F669A" w14:textId="77777777" w:rsidR="0010260E" w:rsidRDefault="0010260E" w:rsidP="0010260E">
      <w:pPr>
        <w:widowControl/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</w:p>
    <w:p w14:paraId="332AFA1D" w14:textId="77777777" w:rsidR="00044968" w:rsidRPr="00044968" w:rsidRDefault="00044968" w:rsidP="00044968">
      <w:pPr>
        <w:widowControl/>
        <w:autoSpaceDE/>
        <w:autoSpaceDN/>
        <w:spacing w:before="0" w:line="259" w:lineRule="auto"/>
        <w:ind w:right="0"/>
        <w:jc w:val="left"/>
        <w:rPr>
          <w:rFonts w:eastAsia="Calibri"/>
          <w:b/>
          <w:bCs/>
          <w:szCs w:val="20"/>
        </w:rPr>
      </w:pPr>
      <w:r w:rsidRPr="00044968">
        <w:rPr>
          <w:rFonts w:eastAsia="Calibri"/>
          <w:b/>
          <w:bCs/>
          <w:szCs w:val="20"/>
        </w:rPr>
        <w:t>Kroky řešení:</w:t>
      </w:r>
    </w:p>
    <w:p w14:paraId="12C9EF3F" w14:textId="77777777" w:rsidR="00044968" w:rsidRPr="00044968" w:rsidRDefault="00044968" w:rsidP="00FD096F">
      <w:pPr>
        <w:widowControl/>
        <w:numPr>
          <w:ilvl w:val="0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00044968">
        <w:rPr>
          <w:rFonts w:eastAsia="Calibri"/>
          <w:b/>
          <w:bCs/>
          <w:szCs w:val="20"/>
        </w:rPr>
        <w:t>Tvorba nápadu a brainstorming</w:t>
      </w:r>
    </w:p>
    <w:p w14:paraId="67EC0D04" w14:textId="77777777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00044968">
        <w:rPr>
          <w:rFonts w:eastAsia="Calibri"/>
          <w:szCs w:val="20"/>
        </w:rPr>
        <w:t>S týmem si vyberte oblast, ve které byste chtěli něco zlepšit.</w:t>
      </w:r>
    </w:p>
    <w:p w14:paraId="0099F84D" w14:textId="75CB3CA1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00044968">
        <w:rPr>
          <w:rFonts w:eastAsia="Calibri"/>
          <w:szCs w:val="20"/>
        </w:rPr>
        <w:t>Použijte brainstormingovou metodu a sepište všechny nápady.</w:t>
      </w:r>
    </w:p>
    <w:p w14:paraId="2DD74304" w14:textId="77777777" w:rsidR="00044968" w:rsidRPr="00044968" w:rsidRDefault="00044968" w:rsidP="00FD096F">
      <w:pPr>
        <w:widowControl/>
        <w:numPr>
          <w:ilvl w:val="0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657B08FB">
        <w:rPr>
          <w:rFonts w:eastAsia="Calibri"/>
          <w:b/>
          <w:bCs/>
        </w:rPr>
        <w:t>Plánování a rozdělení rolí</w:t>
      </w:r>
    </w:p>
    <w:p w14:paraId="76537996" w14:textId="7E5FE143" w:rsidR="5D7A21F3" w:rsidRDefault="5D7A21F3" w:rsidP="00FD096F">
      <w:pPr>
        <w:widowControl/>
        <w:numPr>
          <w:ilvl w:val="1"/>
          <w:numId w:val="7"/>
        </w:numPr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>Rozdělte proces řešení na jednotlivé etapy.</w:t>
      </w:r>
    </w:p>
    <w:p w14:paraId="561FD590" w14:textId="25FB3896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>Vytvořte si časový plán projektu a určete milníky</w:t>
      </w:r>
      <w:r w:rsidR="38A256A1" w:rsidRPr="657B08FB">
        <w:rPr>
          <w:rFonts w:eastAsia="Calibri"/>
        </w:rPr>
        <w:t>.</w:t>
      </w:r>
    </w:p>
    <w:p w14:paraId="1E50E927" w14:textId="172BF2A8" w:rsidR="00044968" w:rsidRPr="00044968" w:rsidRDefault="59E07B10" w:rsidP="00FD096F">
      <w:pPr>
        <w:widowControl/>
        <w:numPr>
          <w:ilvl w:val="0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b/>
          <w:bCs/>
        </w:rPr>
      </w:pPr>
      <w:r w:rsidRPr="657B08FB">
        <w:rPr>
          <w:rFonts w:eastAsia="Calibri"/>
          <w:b/>
          <w:bCs/>
        </w:rPr>
        <w:t>Myšlenková mapa</w:t>
      </w:r>
    </w:p>
    <w:p w14:paraId="000A0B95" w14:textId="33289BBA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00044968">
        <w:rPr>
          <w:rFonts w:eastAsia="Calibri"/>
          <w:szCs w:val="20"/>
        </w:rPr>
        <w:t>V závislosti na typu projektu vytvořte</w:t>
      </w:r>
      <w:r>
        <w:rPr>
          <w:rFonts w:eastAsia="Calibri"/>
          <w:szCs w:val="20"/>
        </w:rPr>
        <w:t xml:space="preserve"> myšlenkovou mapu – co všechno si musíte rozmyslet a navrhnout, na co nesmíte zapomenout</w:t>
      </w:r>
    </w:p>
    <w:p w14:paraId="1C6B10A6" w14:textId="77777777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657B08FB">
        <w:rPr>
          <w:rFonts w:eastAsia="Calibri"/>
        </w:rPr>
        <w:t>Dbejte na jednoduchý design a srozumitelné uživatelské rozhraní.</w:t>
      </w:r>
    </w:p>
    <w:p w14:paraId="0E92B6B8" w14:textId="75A6BE67" w:rsidR="196E6CA2" w:rsidRDefault="196E6CA2" w:rsidP="00FD096F">
      <w:pPr>
        <w:widowControl/>
        <w:numPr>
          <w:ilvl w:val="0"/>
          <w:numId w:val="7"/>
        </w:numPr>
        <w:spacing w:before="0" w:line="259" w:lineRule="auto"/>
        <w:ind w:right="0"/>
        <w:jc w:val="left"/>
        <w:rPr>
          <w:rFonts w:eastAsia="Calibri"/>
          <w:b/>
          <w:bCs/>
        </w:rPr>
      </w:pPr>
      <w:r w:rsidRPr="657B08FB">
        <w:rPr>
          <w:rFonts w:eastAsia="Calibri"/>
          <w:b/>
          <w:bCs/>
        </w:rPr>
        <w:t>Diskuze</w:t>
      </w:r>
    </w:p>
    <w:p w14:paraId="23A8C91E" w14:textId="0D4080DF" w:rsidR="00044968" w:rsidRPr="00044968" w:rsidRDefault="196E6CA2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>Diskutujte o způsobu digitální prezentace.</w:t>
      </w:r>
    </w:p>
    <w:p w14:paraId="2EC9BEFD" w14:textId="3FAD108E" w:rsidR="00044968" w:rsidRPr="00044968" w:rsidRDefault="411E980E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 xml:space="preserve">Zvolte vhodný digitální produkt – web, </w:t>
      </w:r>
      <w:proofErr w:type="spellStart"/>
      <w:r w:rsidRPr="657B08FB">
        <w:rPr>
          <w:rFonts w:eastAsia="Calibri"/>
        </w:rPr>
        <w:t>padlet</w:t>
      </w:r>
      <w:proofErr w:type="spellEnd"/>
      <w:r w:rsidRPr="657B08FB">
        <w:rPr>
          <w:rFonts w:eastAsia="Calibri"/>
        </w:rPr>
        <w:t xml:space="preserve"> atd.</w:t>
      </w:r>
    </w:p>
    <w:p w14:paraId="07904BB9" w14:textId="7F654134" w:rsidR="00044968" w:rsidRPr="00044968" w:rsidRDefault="62EFF90B" w:rsidP="00FD096F">
      <w:pPr>
        <w:widowControl/>
        <w:numPr>
          <w:ilvl w:val="0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b/>
          <w:bCs/>
        </w:rPr>
      </w:pPr>
      <w:r w:rsidRPr="657B08FB">
        <w:rPr>
          <w:rFonts w:eastAsia="Calibri"/>
          <w:b/>
          <w:bCs/>
        </w:rPr>
        <w:t>Návrh digitálního produktu</w:t>
      </w:r>
    </w:p>
    <w:p w14:paraId="573DA68F" w14:textId="762980AA" w:rsidR="00044968" w:rsidRPr="00044968" w:rsidRDefault="002C2407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 xml:space="preserve">Vytvořte </w:t>
      </w:r>
      <w:r w:rsidR="1CDD6733" w:rsidRPr="657B08FB">
        <w:rPr>
          <w:rFonts w:eastAsia="Calibri"/>
        </w:rPr>
        <w:t xml:space="preserve">návrh </w:t>
      </w:r>
      <w:r w:rsidRPr="657B08FB">
        <w:rPr>
          <w:rFonts w:eastAsia="Calibri"/>
        </w:rPr>
        <w:t>digitální</w:t>
      </w:r>
      <w:r w:rsidR="13E9270A" w:rsidRPr="657B08FB">
        <w:rPr>
          <w:rFonts w:eastAsia="Calibri"/>
        </w:rPr>
        <w:t>ho</w:t>
      </w:r>
      <w:r w:rsidRPr="657B08FB">
        <w:rPr>
          <w:rFonts w:eastAsia="Calibri"/>
        </w:rPr>
        <w:t xml:space="preserve"> produkt</w:t>
      </w:r>
      <w:r w:rsidR="390C34B0" w:rsidRPr="657B08FB">
        <w:rPr>
          <w:rFonts w:eastAsia="Calibri"/>
        </w:rPr>
        <w:t>u</w:t>
      </w:r>
      <w:r w:rsidR="00044968" w:rsidRPr="657B08FB">
        <w:rPr>
          <w:rFonts w:eastAsia="Calibri"/>
        </w:rPr>
        <w:t>.</w:t>
      </w:r>
    </w:p>
    <w:p w14:paraId="6A7D13C9" w14:textId="23C9C272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00044968">
        <w:rPr>
          <w:rFonts w:eastAsia="Calibri"/>
          <w:szCs w:val="20"/>
        </w:rPr>
        <w:t>Získejte zpětnou vazbu a udělejte úpravy.</w:t>
      </w:r>
    </w:p>
    <w:p w14:paraId="5B6CF0F1" w14:textId="77777777" w:rsidR="00044968" w:rsidRPr="00044968" w:rsidRDefault="00044968" w:rsidP="00FD096F">
      <w:pPr>
        <w:widowControl/>
        <w:numPr>
          <w:ilvl w:val="0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  <w:szCs w:val="20"/>
        </w:rPr>
      </w:pPr>
      <w:r w:rsidRPr="657B08FB">
        <w:rPr>
          <w:rFonts w:eastAsia="Calibri"/>
          <w:b/>
          <w:bCs/>
        </w:rPr>
        <w:t>Vyhodnocení a sebereflexe</w:t>
      </w:r>
    </w:p>
    <w:p w14:paraId="19A22316" w14:textId="3BBA9309" w:rsidR="4C1CE879" w:rsidRDefault="4C1CE879" w:rsidP="00FD096F">
      <w:pPr>
        <w:widowControl/>
        <w:numPr>
          <w:ilvl w:val="1"/>
          <w:numId w:val="7"/>
        </w:numPr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 xml:space="preserve">Zvažte z různých pohledů, zda </w:t>
      </w:r>
      <w:r w:rsidR="54BB4635" w:rsidRPr="657B08FB">
        <w:rPr>
          <w:rFonts w:eastAsia="Calibri"/>
        </w:rPr>
        <w:t>váš návrh představuje skutečné</w:t>
      </w:r>
      <w:r w:rsidRPr="657B08FB">
        <w:rPr>
          <w:rFonts w:eastAsia="Calibri"/>
        </w:rPr>
        <w:t xml:space="preserve"> řešení </w:t>
      </w:r>
      <w:r w:rsidR="4E45E37C" w:rsidRPr="657B08FB">
        <w:rPr>
          <w:rFonts w:eastAsia="Calibri"/>
        </w:rPr>
        <w:t>zvolené oblasti</w:t>
      </w:r>
      <w:r w:rsidR="2EEC59CE" w:rsidRPr="657B08FB">
        <w:rPr>
          <w:rFonts w:eastAsia="Calibri"/>
        </w:rPr>
        <w:t>.</w:t>
      </w:r>
    </w:p>
    <w:p w14:paraId="707CE933" w14:textId="31B3ABA5" w:rsidR="00044968" w:rsidRPr="00044968" w:rsidRDefault="00044968" w:rsidP="00FD096F">
      <w:pPr>
        <w:widowControl/>
        <w:numPr>
          <w:ilvl w:val="1"/>
          <w:numId w:val="7"/>
        </w:numPr>
        <w:autoSpaceDE/>
        <w:autoSpaceDN/>
        <w:spacing w:before="0" w:line="259" w:lineRule="auto"/>
        <w:ind w:right="0"/>
        <w:jc w:val="left"/>
        <w:rPr>
          <w:rFonts w:eastAsia="Calibri"/>
        </w:rPr>
      </w:pPr>
      <w:r w:rsidRPr="657B08FB">
        <w:rPr>
          <w:rFonts w:eastAsia="Calibri"/>
        </w:rPr>
        <w:t>J</w:t>
      </w:r>
      <w:r w:rsidR="4222078D" w:rsidRPr="657B08FB">
        <w:rPr>
          <w:rFonts w:eastAsia="Calibri"/>
        </w:rPr>
        <w:t>edná se o udržitelný projekt?</w:t>
      </w:r>
    </w:p>
    <w:p w14:paraId="6C0D35C8" w14:textId="77777777" w:rsidR="00A70BEF" w:rsidRDefault="00A70BEF" w:rsidP="00803A5B">
      <w:pPr>
        <w:pStyle w:val="Nadpis3"/>
        <w:suppressAutoHyphens/>
        <w:spacing w:before="240"/>
        <w:ind w:right="0"/>
        <w:rPr>
          <w:sz w:val="24"/>
          <w:szCs w:val="24"/>
        </w:rPr>
      </w:pPr>
    </w:p>
    <w:p w14:paraId="7AEE8C1E" w14:textId="77777777" w:rsidR="00A70BEF" w:rsidRDefault="00A70BEF" w:rsidP="00803A5B">
      <w:pPr>
        <w:pStyle w:val="Nadpis3"/>
        <w:suppressAutoHyphens/>
        <w:spacing w:before="240"/>
        <w:ind w:right="0"/>
        <w:rPr>
          <w:sz w:val="24"/>
          <w:szCs w:val="24"/>
        </w:rPr>
      </w:pPr>
    </w:p>
    <w:p w14:paraId="6E4F2AB1" w14:textId="51D53211" w:rsidR="007323F4" w:rsidRPr="008500B3" w:rsidRDefault="00964A1D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657B08FB">
        <w:rPr>
          <w:sz w:val="24"/>
          <w:szCs w:val="24"/>
        </w:rPr>
        <w:lastRenderedPageBreak/>
        <w:t>Popis ověřování</w:t>
      </w:r>
    </w:p>
    <w:p w14:paraId="667CF2CA" w14:textId="5A920244" w:rsidR="009C38F8" w:rsidRPr="009C38F8" w:rsidRDefault="00A70BEF" w:rsidP="657B08FB">
      <w:pPr>
        <w:widowControl/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Učitel sleduje, zda žák</w:t>
      </w:r>
      <w:r w:rsidR="39D03131" w:rsidRPr="657B08FB">
        <w:rPr>
          <w:rFonts w:eastAsia="Times New Roman"/>
          <w:lang w:eastAsia="cs-CZ"/>
        </w:rPr>
        <w:t>:</w:t>
      </w:r>
      <w:r w:rsidR="009C38F8" w:rsidRPr="657B08FB">
        <w:rPr>
          <w:rFonts w:eastAsia="Times New Roman"/>
          <w:lang w:eastAsia="cs-CZ"/>
        </w:rPr>
        <w:t> </w:t>
      </w:r>
    </w:p>
    <w:p w14:paraId="328593D1" w14:textId="6330807E" w:rsidR="17AD6E54" w:rsidRDefault="00A70BEF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a</w:t>
      </w:r>
      <w:r w:rsidR="17AD6E54" w:rsidRPr="10F88DEF">
        <w:rPr>
          <w:rFonts w:eastAsia="Times New Roman"/>
          <w:lang w:eastAsia="cs-CZ"/>
        </w:rPr>
        <w:t>nalyzuje problém – prozkoumá a pochopí podstatu problému</w:t>
      </w:r>
      <w:r>
        <w:rPr>
          <w:rFonts w:eastAsia="Times New Roman"/>
          <w:lang w:eastAsia="cs-CZ"/>
        </w:rPr>
        <w:t>, p</w:t>
      </w:r>
      <w:r w:rsidR="7AC07B40" w:rsidRPr="10F88DEF">
        <w:rPr>
          <w:rFonts w:eastAsia="Times New Roman"/>
          <w:lang w:eastAsia="cs-CZ"/>
        </w:rPr>
        <w:t>řispívá do brainstormingu svými návrhy</w:t>
      </w:r>
      <w:r>
        <w:rPr>
          <w:rFonts w:eastAsia="Times New Roman"/>
          <w:lang w:eastAsia="cs-CZ"/>
        </w:rPr>
        <w:t>, v</w:t>
      </w:r>
      <w:r w:rsidR="17AD6E54" w:rsidRPr="10F88DEF">
        <w:rPr>
          <w:rFonts w:eastAsia="Times New Roman"/>
          <w:lang w:eastAsia="cs-CZ"/>
        </w:rPr>
        <w:t>ybere oblast,</w:t>
      </w:r>
      <w:r w:rsidR="4384E881" w:rsidRPr="10F88DEF">
        <w:rPr>
          <w:rFonts w:eastAsia="Times New Roman"/>
          <w:lang w:eastAsia="cs-CZ"/>
        </w:rPr>
        <w:t xml:space="preserve"> ve které chce něco zlepšit – příprava na přijímací zkoušky</w:t>
      </w:r>
      <w:r w:rsidR="000A3549">
        <w:rPr>
          <w:rFonts w:eastAsia="Times New Roman"/>
          <w:lang w:eastAsia="cs-CZ"/>
        </w:rPr>
        <w:t>,</w:t>
      </w:r>
    </w:p>
    <w:p w14:paraId="106DA284" w14:textId="56BE5B4F" w:rsidR="4C56008D" w:rsidRDefault="000A3549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v</w:t>
      </w:r>
      <w:r w:rsidR="4C56008D" w:rsidRPr="10F88DEF">
        <w:rPr>
          <w:rFonts w:eastAsia="Times New Roman"/>
          <w:lang w:eastAsia="cs-CZ"/>
        </w:rPr>
        <w:t xml:space="preserve"> první </w:t>
      </w:r>
      <w:r w:rsidR="5B9E0694" w:rsidRPr="10F88DEF">
        <w:rPr>
          <w:rFonts w:eastAsia="Times New Roman"/>
          <w:lang w:eastAsia="cs-CZ"/>
        </w:rPr>
        <w:t xml:space="preserve">etapě formou myšlenkové mapy </w:t>
      </w:r>
      <w:r w:rsidR="146C9920" w:rsidRPr="10F88DEF">
        <w:rPr>
          <w:rFonts w:eastAsia="Times New Roman"/>
          <w:lang w:eastAsia="cs-CZ"/>
        </w:rPr>
        <w:t>sepíše vše, na co se nesmí při tvorbě digitálního produktu zapomenout</w:t>
      </w:r>
      <w:r w:rsidR="5CA19AF5" w:rsidRPr="10F88DEF">
        <w:rPr>
          <w:rFonts w:eastAsia="Times New Roman"/>
          <w:lang w:eastAsia="cs-CZ"/>
        </w:rPr>
        <w:t xml:space="preserve"> – obsah, vzhled, funkce, role v týmu...</w:t>
      </w:r>
      <w:r>
        <w:rPr>
          <w:rFonts w:eastAsia="Times New Roman"/>
          <w:lang w:eastAsia="cs-CZ"/>
        </w:rPr>
        <w:t>,</w:t>
      </w:r>
    </w:p>
    <w:p w14:paraId="487ECAB3" w14:textId="5FC1C801" w:rsidR="6C3ED6EF" w:rsidRDefault="000A3549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n</w:t>
      </w:r>
      <w:r w:rsidR="6C3ED6EF" w:rsidRPr="657B08FB">
        <w:rPr>
          <w:rFonts w:eastAsia="Times New Roman"/>
          <w:lang w:eastAsia="cs-CZ"/>
        </w:rPr>
        <w:t>a základě myšlenkové mapy diskutuje o vhodném digitálním produktu</w:t>
      </w:r>
      <w:r>
        <w:rPr>
          <w:rFonts w:eastAsia="Times New Roman"/>
          <w:lang w:eastAsia="cs-CZ"/>
        </w:rPr>
        <w:t>,</w:t>
      </w:r>
    </w:p>
    <w:p w14:paraId="3E5724A8" w14:textId="2822B431" w:rsidR="6C3ED6EF" w:rsidRDefault="000A3549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n</w:t>
      </w:r>
      <w:r w:rsidR="6C3ED6EF" w:rsidRPr="657B08FB">
        <w:rPr>
          <w:rFonts w:eastAsia="Times New Roman"/>
          <w:lang w:eastAsia="cs-CZ"/>
        </w:rPr>
        <w:t>avrhne typ digitálního produktu</w:t>
      </w:r>
      <w:r>
        <w:rPr>
          <w:rFonts w:eastAsia="Times New Roman"/>
          <w:lang w:eastAsia="cs-CZ"/>
        </w:rPr>
        <w:t>,</w:t>
      </w:r>
    </w:p>
    <w:p w14:paraId="4A074553" w14:textId="56678FDF" w:rsidR="6C3ED6EF" w:rsidRDefault="000A3549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v </w:t>
      </w:r>
      <w:r w:rsidR="6C3ED6EF" w:rsidRPr="657B08FB">
        <w:rPr>
          <w:rFonts w:eastAsia="Times New Roman"/>
          <w:lang w:eastAsia="cs-CZ"/>
        </w:rPr>
        <w:t>týmu vytvoří návrh vzhledu digitálního produktu. Představí produkt spolužákům a provede</w:t>
      </w:r>
      <w:r w:rsidR="3AAB2602" w:rsidRPr="657B08FB">
        <w:rPr>
          <w:rFonts w:eastAsia="Times New Roman"/>
          <w:lang w:eastAsia="cs-CZ"/>
        </w:rPr>
        <w:t xml:space="preserve"> úpravy na základě zpětné vazby</w:t>
      </w:r>
      <w:r>
        <w:rPr>
          <w:rFonts w:eastAsia="Times New Roman"/>
          <w:lang w:eastAsia="cs-CZ"/>
        </w:rPr>
        <w:t>,</w:t>
      </w:r>
    </w:p>
    <w:p w14:paraId="5E5A6FDF" w14:textId="5E073035" w:rsidR="3AAB2602" w:rsidRDefault="000A3549" w:rsidP="657B08FB">
      <w:pPr>
        <w:pStyle w:val="Odstavecseseznamem"/>
        <w:widowControl/>
        <w:numPr>
          <w:ilvl w:val="0"/>
          <w:numId w:val="3"/>
        </w:numPr>
        <w:spacing w:beforeAutospacing="1" w:afterAutospacing="1" w:line="240" w:lineRule="auto"/>
        <w:ind w:right="0"/>
        <w:jc w:val="left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f</w:t>
      </w:r>
      <w:r w:rsidR="3AAB2602" w:rsidRPr="03E9D58B">
        <w:rPr>
          <w:rFonts w:eastAsia="Times New Roman"/>
          <w:lang w:eastAsia="cs-CZ"/>
        </w:rPr>
        <w:t>ormou týmové diskuze vyhodnotí, zda je produkt řešením zvolené oblasti</w:t>
      </w:r>
      <w:r w:rsidR="00635DF5">
        <w:rPr>
          <w:rFonts w:eastAsia="Times New Roman"/>
          <w:lang w:eastAsia="cs-CZ"/>
        </w:rPr>
        <w:t xml:space="preserve">, </w:t>
      </w:r>
      <w:r w:rsidR="00635DF5" w:rsidRPr="323EF598">
        <w:t>reflektuje, jak se navržený model a jeho tvorba shoduje nebo odlišuje od toho, jaké v rámci přijímacího řízení řeší problémy</w:t>
      </w:r>
      <w:r>
        <w:t>.</w:t>
      </w:r>
    </w:p>
    <w:p w14:paraId="5CAD50B0" w14:textId="77777777" w:rsidR="0010260E" w:rsidRPr="008500B3" w:rsidRDefault="0010260E" w:rsidP="0010260E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Ukázka řešení</w:t>
      </w:r>
    </w:p>
    <w:p w14:paraId="7C6B0E3C" w14:textId="39ACB47C" w:rsidR="004E5486" w:rsidRPr="004E5486" w:rsidRDefault="00A95366" w:rsidP="004E5486">
      <w:pPr>
        <w:spacing w:before="100" w:beforeAutospacing="1" w:after="100" w:afterAutospacing="1"/>
        <w:rPr>
          <w:szCs w:val="20"/>
        </w:rPr>
      </w:pPr>
      <w:r>
        <w:rPr>
          <w:rStyle w:val="Siln"/>
          <w:szCs w:val="20"/>
        </w:rPr>
        <w:t>Pomocník pro přípravu na přijímací zkoušky</w:t>
      </w:r>
    </w:p>
    <w:p w14:paraId="320E1068" w14:textId="77777777" w:rsidR="004E5486" w:rsidRPr="004E5486" w:rsidRDefault="00814672" w:rsidP="004E5486">
      <w:pPr>
        <w:spacing w:before="0"/>
        <w:rPr>
          <w:szCs w:val="20"/>
        </w:rPr>
      </w:pPr>
      <w:r>
        <w:rPr>
          <w:szCs w:val="20"/>
        </w:rPr>
        <w:pict w14:anchorId="778A6C01">
          <v:rect id="_x0000_i1027" style="width:0;height:1.5pt" o:hralign="center" o:hrstd="t" o:hr="t" fillcolor="#a0a0a0" stroked="f"/>
        </w:pict>
      </w:r>
    </w:p>
    <w:p w14:paraId="609832E1" w14:textId="56535007" w:rsidR="004E5486" w:rsidRPr="004E5486" w:rsidRDefault="004E5486" w:rsidP="004E5486">
      <w:pPr>
        <w:pStyle w:val="Nadpis3"/>
        <w:rPr>
          <w:rFonts w:ascii="Arial" w:hAnsi="Arial" w:cs="Arial"/>
          <w:sz w:val="20"/>
          <w:szCs w:val="20"/>
        </w:rPr>
      </w:pPr>
      <w:r w:rsidRPr="004E5486">
        <w:rPr>
          <w:rFonts w:ascii="Arial" w:hAnsi="Arial" w:cs="Arial"/>
          <w:sz w:val="20"/>
          <w:szCs w:val="20"/>
        </w:rPr>
        <w:t>1️</w:t>
      </w:r>
      <w:r w:rsidRPr="004E5486">
        <w:rPr>
          <w:rFonts w:ascii="Tahoma" w:hAnsi="Tahoma" w:cs="Tahoma"/>
          <w:sz w:val="20"/>
          <w:szCs w:val="20"/>
        </w:rPr>
        <w:t>⃣</w:t>
      </w:r>
      <w:r w:rsidRPr="004E5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4E5486">
        <w:rPr>
          <w:rStyle w:val="Siln"/>
          <w:rFonts w:ascii="Arial" w:hAnsi="Arial" w:cs="Arial"/>
          <w:b/>
          <w:bCs/>
          <w:sz w:val="20"/>
          <w:szCs w:val="20"/>
        </w:rPr>
        <w:t>Cíl projektu</w:t>
      </w:r>
    </w:p>
    <w:p w14:paraId="1DB261B7" w14:textId="4F67E77F" w:rsidR="00A95366" w:rsidRPr="00A95366" w:rsidRDefault="00A95366" w:rsidP="00FD096F">
      <w:pPr>
        <w:pStyle w:val="Odstavecseseznamem"/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lang w:eastAsia="cs-CZ"/>
        </w:rPr>
      </w:pPr>
      <w:r w:rsidRPr="657B08FB">
        <w:rPr>
          <w:rFonts w:eastAsia="Times New Roman"/>
          <w:b/>
          <w:bCs/>
          <w:lang w:eastAsia="cs-CZ"/>
        </w:rPr>
        <w:t xml:space="preserve">Vytvořit atraktivní a snadno dostupný online </w:t>
      </w:r>
      <w:r w:rsidR="1A37359D" w:rsidRPr="657B08FB">
        <w:rPr>
          <w:rFonts w:eastAsia="Times New Roman"/>
          <w:b/>
          <w:bCs/>
          <w:lang w:eastAsia="cs-CZ"/>
        </w:rPr>
        <w:t xml:space="preserve">digitální </w:t>
      </w:r>
      <w:r w:rsidRPr="657B08FB">
        <w:rPr>
          <w:rFonts w:eastAsia="Times New Roman"/>
          <w:b/>
          <w:bCs/>
          <w:lang w:eastAsia="cs-CZ"/>
        </w:rPr>
        <w:t>nástroj</w:t>
      </w:r>
      <w:r>
        <w:br/>
      </w:r>
      <w:r w:rsidRPr="657B08FB">
        <w:rPr>
          <w:rFonts w:eastAsia="Times New Roman"/>
          <w:lang w:eastAsia="cs-CZ"/>
        </w:rPr>
        <w:t>→ Podpořit samostatné i řízené učení pomocí interaktivních prvků.</w:t>
      </w:r>
    </w:p>
    <w:p w14:paraId="5F5B79BA" w14:textId="42E5E424" w:rsidR="00A95366" w:rsidRPr="00A95366" w:rsidRDefault="00A95366" w:rsidP="00FD096F">
      <w:pPr>
        <w:pStyle w:val="Odstavecseseznamem"/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Zvýšit motivaci žáků k pravidelné přípravě</w:t>
      </w:r>
      <w:r w:rsidRPr="00A95366">
        <w:rPr>
          <w:rFonts w:eastAsia="Times New Roman"/>
          <w:szCs w:val="20"/>
          <w:lang w:eastAsia="cs-CZ"/>
        </w:rPr>
        <w:br/>
        <w:t>→ Nabídnout jim moderní formu studia, která je vizuálně i obsahově přitažlivá.</w:t>
      </w:r>
    </w:p>
    <w:p w14:paraId="5359C304" w14:textId="74B0B148" w:rsidR="00A95366" w:rsidRPr="00A95366" w:rsidRDefault="00A95366" w:rsidP="00FD096F">
      <w:pPr>
        <w:pStyle w:val="Odstavecseseznamem"/>
        <w:widowControl/>
        <w:numPr>
          <w:ilvl w:val="0"/>
          <w:numId w:val="11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Zajistit rovný přístup ke kvalitním přípravným materiálům</w:t>
      </w:r>
      <w:r w:rsidRPr="00A95366">
        <w:rPr>
          <w:rFonts w:eastAsia="Times New Roman"/>
          <w:szCs w:val="20"/>
          <w:lang w:eastAsia="cs-CZ"/>
        </w:rPr>
        <w:br/>
        <w:t xml:space="preserve">→ Umožnit využití </w:t>
      </w:r>
      <w:proofErr w:type="spellStart"/>
      <w:r w:rsidRPr="00A95366">
        <w:rPr>
          <w:rFonts w:eastAsia="Times New Roman"/>
          <w:szCs w:val="20"/>
          <w:lang w:eastAsia="cs-CZ"/>
        </w:rPr>
        <w:t>padletu</w:t>
      </w:r>
      <w:proofErr w:type="spellEnd"/>
      <w:r w:rsidRPr="00A95366">
        <w:rPr>
          <w:rFonts w:eastAsia="Times New Roman"/>
          <w:szCs w:val="20"/>
          <w:lang w:eastAsia="cs-CZ"/>
        </w:rPr>
        <w:t xml:space="preserve"> všem žákům bez ohledu na jejich domácí zázemí.</w:t>
      </w:r>
    </w:p>
    <w:p w14:paraId="02CA33EE" w14:textId="77777777" w:rsidR="004E5486" w:rsidRPr="00A95366" w:rsidRDefault="00814672" w:rsidP="00FD096F">
      <w:pPr>
        <w:pStyle w:val="Odstavecseseznamem"/>
        <w:numPr>
          <w:ilvl w:val="0"/>
          <w:numId w:val="12"/>
        </w:numPr>
        <w:spacing w:before="0"/>
        <w:rPr>
          <w:szCs w:val="20"/>
        </w:rPr>
      </w:pPr>
      <w:r>
        <w:pict w14:anchorId="145E5562">
          <v:rect id="_x0000_i1028" style="width:0;height:1.5pt" o:hralign="center" o:hrstd="t" o:hr="t" fillcolor="#a0a0a0" stroked="f"/>
        </w:pict>
      </w:r>
    </w:p>
    <w:p w14:paraId="2236F0DA" w14:textId="2EC66322" w:rsidR="004E5486" w:rsidRPr="004E5486" w:rsidRDefault="004E5486" w:rsidP="004E5486">
      <w:pPr>
        <w:pStyle w:val="Nadpis3"/>
        <w:rPr>
          <w:rFonts w:ascii="Arial" w:hAnsi="Arial" w:cs="Arial"/>
          <w:sz w:val="20"/>
          <w:szCs w:val="20"/>
        </w:rPr>
      </w:pPr>
      <w:r w:rsidRPr="004E5486">
        <w:rPr>
          <w:rFonts w:ascii="Arial" w:hAnsi="Arial" w:cs="Arial"/>
          <w:sz w:val="20"/>
          <w:szCs w:val="20"/>
        </w:rPr>
        <w:t>2️</w:t>
      </w:r>
      <w:r w:rsidRPr="004E5486">
        <w:rPr>
          <w:rFonts w:ascii="Tahoma" w:hAnsi="Tahoma" w:cs="Tahoma"/>
          <w:sz w:val="20"/>
          <w:szCs w:val="20"/>
        </w:rPr>
        <w:t>⃣</w:t>
      </w:r>
      <w:r w:rsidRPr="004E5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4E5486">
        <w:rPr>
          <w:rStyle w:val="Siln"/>
          <w:rFonts w:ascii="Arial" w:hAnsi="Arial" w:cs="Arial"/>
          <w:b/>
          <w:bCs/>
          <w:sz w:val="20"/>
          <w:szCs w:val="20"/>
        </w:rPr>
        <w:t>Cílová skupina</w:t>
      </w:r>
    </w:p>
    <w:p w14:paraId="30C2A84D" w14:textId="77777777" w:rsidR="004E5486" w:rsidRPr="004E5486" w:rsidRDefault="004E5486" w:rsidP="00FD096F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szCs w:val="20"/>
        </w:rPr>
      </w:pPr>
      <w:r w:rsidRPr="004E5486">
        <w:rPr>
          <w:szCs w:val="20"/>
        </w:rPr>
        <w:t>Žáci 2. stupně ZŠ</w:t>
      </w:r>
    </w:p>
    <w:p w14:paraId="179886BE" w14:textId="77777777" w:rsidR="004E5486" w:rsidRPr="004E5486" w:rsidRDefault="00814672" w:rsidP="004E5486">
      <w:pPr>
        <w:spacing w:before="0"/>
        <w:rPr>
          <w:szCs w:val="20"/>
        </w:rPr>
      </w:pPr>
      <w:r>
        <w:rPr>
          <w:szCs w:val="20"/>
        </w:rPr>
        <w:pict w14:anchorId="01FE3D30">
          <v:rect id="_x0000_i1029" style="width:0;height:1.5pt" o:hralign="center" o:hrstd="t" o:hr="t" fillcolor="#a0a0a0" stroked="f"/>
        </w:pict>
      </w:r>
    </w:p>
    <w:p w14:paraId="5175E391" w14:textId="25F8AA26" w:rsidR="004E5486" w:rsidRPr="004E5486" w:rsidRDefault="004E5486" w:rsidP="004E5486">
      <w:pPr>
        <w:pStyle w:val="Nadpis3"/>
        <w:rPr>
          <w:rFonts w:ascii="Arial" w:hAnsi="Arial" w:cs="Arial"/>
          <w:sz w:val="20"/>
          <w:szCs w:val="20"/>
        </w:rPr>
      </w:pPr>
      <w:r w:rsidRPr="004E5486">
        <w:rPr>
          <w:rFonts w:ascii="Arial" w:hAnsi="Arial" w:cs="Arial"/>
          <w:sz w:val="20"/>
          <w:szCs w:val="20"/>
        </w:rPr>
        <w:t>3️</w:t>
      </w:r>
      <w:r w:rsidRPr="004E5486">
        <w:rPr>
          <w:rFonts w:ascii="Tahoma" w:hAnsi="Tahoma" w:cs="Tahoma"/>
          <w:sz w:val="20"/>
          <w:szCs w:val="20"/>
        </w:rPr>
        <w:t>⃣</w:t>
      </w:r>
      <w:r w:rsidRPr="004E5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4E5486">
        <w:rPr>
          <w:rStyle w:val="Siln"/>
          <w:rFonts w:ascii="Arial" w:hAnsi="Arial" w:cs="Arial"/>
          <w:b/>
          <w:bCs/>
          <w:sz w:val="20"/>
          <w:szCs w:val="20"/>
        </w:rPr>
        <w:t>Funkce aplikace</w:t>
      </w:r>
    </w:p>
    <w:p w14:paraId="1978E2ED" w14:textId="00D0B8F7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Přehledné uspořádání učiva</w:t>
      </w:r>
      <w:r w:rsidRPr="00A95366">
        <w:rPr>
          <w:rFonts w:eastAsia="Times New Roman"/>
          <w:szCs w:val="20"/>
          <w:lang w:eastAsia="cs-CZ"/>
        </w:rPr>
        <w:br/>
        <w:t>→ Žáci mají všechny důležité informace a materiály přehledně na jednom místě.</w:t>
      </w:r>
    </w:p>
    <w:p w14:paraId="4DA663EE" w14:textId="40F99EEC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Interaktivní a multimediální obsah</w:t>
      </w:r>
      <w:r w:rsidRPr="00A95366">
        <w:rPr>
          <w:rFonts w:eastAsia="Times New Roman"/>
          <w:szCs w:val="20"/>
          <w:lang w:eastAsia="cs-CZ"/>
        </w:rPr>
        <w:br/>
        <w:t>→ Možnost vložit videa, odkazy, obrázky i testy podporuje různé styly učení.</w:t>
      </w:r>
    </w:p>
    <w:p w14:paraId="03548665" w14:textId="17D01B52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Samostatná příprava kdykoli a odkudkoli</w:t>
      </w:r>
      <w:r w:rsidRPr="00A95366">
        <w:rPr>
          <w:rFonts w:eastAsia="Times New Roman"/>
          <w:szCs w:val="20"/>
          <w:lang w:eastAsia="cs-CZ"/>
        </w:rPr>
        <w:br/>
        <w:t xml:space="preserve">→ </w:t>
      </w:r>
      <w:proofErr w:type="spellStart"/>
      <w:r w:rsidRPr="00A95366">
        <w:rPr>
          <w:rFonts w:eastAsia="Times New Roman"/>
          <w:szCs w:val="20"/>
          <w:lang w:eastAsia="cs-CZ"/>
        </w:rPr>
        <w:t>Padlet</w:t>
      </w:r>
      <w:proofErr w:type="spellEnd"/>
      <w:r w:rsidRPr="00A95366">
        <w:rPr>
          <w:rFonts w:eastAsia="Times New Roman"/>
          <w:szCs w:val="20"/>
          <w:lang w:eastAsia="cs-CZ"/>
        </w:rPr>
        <w:t xml:space="preserve"> je online a dostupný z jakéhokoli zařízení, což usnadňuje flexibilní učení.</w:t>
      </w:r>
    </w:p>
    <w:p w14:paraId="5CB47781" w14:textId="63F4EB8D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Motivace a větší zapojení žáků</w:t>
      </w:r>
      <w:r w:rsidRPr="00A95366">
        <w:rPr>
          <w:rFonts w:eastAsia="Times New Roman"/>
          <w:szCs w:val="20"/>
          <w:lang w:eastAsia="cs-CZ"/>
        </w:rPr>
        <w:br/>
        <w:t>→ Barevné a vizuálně přitažlivé prostředí zvyšuje zájem o přípravu.</w:t>
      </w:r>
    </w:p>
    <w:p w14:paraId="12596D28" w14:textId="2144A8F1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Snadná aktualizace a doplňování obsahu</w:t>
      </w:r>
      <w:r w:rsidRPr="00A95366">
        <w:rPr>
          <w:rFonts w:eastAsia="Times New Roman"/>
          <w:szCs w:val="20"/>
          <w:lang w:eastAsia="cs-CZ"/>
        </w:rPr>
        <w:br/>
        <w:t>→ Učitel může kdykoli přidávat nové úkoly, odkazy nebo připomínky bez nutnosti tisknout materiály.</w:t>
      </w:r>
    </w:p>
    <w:p w14:paraId="0BBD411F" w14:textId="3632419D" w:rsidR="00A95366" w:rsidRPr="00A95366" w:rsidRDefault="00A95366" w:rsidP="00FD096F">
      <w:pPr>
        <w:pStyle w:val="Odstavecseseznamem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240" w:lineRule="auto"/>
        <w:ind w:right="0"/>
        <w:jc w:val="left"/>
        <w:rPr>
          <w:rFonts w:eastAsia="Times New Roman"/>
          <w:szCs w:val="20"/>
          <w:lang w:eastAsia="cs-CZ"/>
        </w:rPr>
      </w:pPr>
      <w:r w:rsidRPr="00A95366">
        <w:rPr>
          <w:rFonts w:eastAsia="Times New Roman"/>
          <w:b/>
          <w:bCs/>
          <w:szCs w:val="20"/>
          <w:lang w:eastAsia="cs-CZ"/>
        </w:rPr>
        <w:t>Možnost sdílení a spolupráce</w:t>
      </w:r>
      <w:r w:rsidRPr="00A95366">
        <w:rPr>
          <w:rFonts w:eastAsia="Times New Roman"/>
          <w:szCs w:val="20"/>
          <w:lang w:eastAsia="cs-CZ"/>
        </w:rPr>
        <w:br/>
        <w:t>→ Žáci i učitelé mohou přidávat komentáře nebo odkazy, podporuje se tak kolektivní učení.</w:t>
      </w:r>
    </w:p>
    <w:p w14:paraId="56F0FF13" w14:textId="77777777" w:rsidR="00A95366" w:rsidRDefault="00A95366" w:rsidP="00A95366">
      <w:pPr>
        <w:pStyle w:val="Odstavecseseznamem"/>
        <w:spacing w:before="0"/>
      </w:pPr>
    </w:p>
    <w:p w14:paraId="01729B54" w14:textId="2B14C5B2" w:rsidR="004E5486" w:rsidRPr="00A95366" w:rsidRDefault="00814672" w:rsidP="00A95366">
      <w:pPr>
        <w:pStyle w:val="Odstavecseseznamem"/>
        <w:spacing w:before="0"/>
        <w:rPr>
          <w:szCs w:val="20"/>
        </w:rPr>
      </w:pPr>
      <w:r>
        <w:pict w14:anchorId="117E10D7">
          <v:rect id="_x0000_i1030" style="width:0;height:1.5pt" o:hralign="center" o:hrstd="t" o:hr="t" fillcolor="#a0a0a0" stroked="f"/>
        </w:pict>
      </w:r>
    </w:p>
    <w:p w14:paraId="47A23F8C" w14:textId="014C32F0" w:rsidR="767949AF" w:rsidRDefault="767949AF" w:rsidP="657B08FB">
      <w:pPr>
        <w:pStyle w:val="Nadpis3"/>
        <w:rPr>
          <w:rFonts w:ascii="Arial" w:hAnsi="Arial" w:cs="Arial"/>
          <w:sz w:val="20"/>
          <w:szCs w:val="20"/>
        </w:rPr>
      </w:pPr>
      <w:r w:rsidRPr="657B08FB">
        <w:rPr>
          <w:rFonts w:ascii="Arial" w:hAnsi="Arial" w:cs="Arial"/>
          <w:sz w:val="20"/>
          <w:szCs w:val="20"/>
        </w:rPr>
        <w:lastRenderedPageBreak/>
        <w:t>4</w:t>
      </w:r>
      <w:r w:rsidR="004E5486" w:rsidRPr="657B08FB">
        <w:rPr>
          <w:rFonts w:ascii="Arial" w:hAnsi="Arial" w:cs="Arial"/>
          <w:sz w:val="20"/>
          <w:szCs w:val="20"/>
        </w:rPr>
        <w:t>️</w:t>
      </w:r>
      <w:r w:rsidR="004E5486" w:rsidRPr="657B08FB">
        <w:rPr>
          <w:rFonts w:ascii="Tahoma" w:hAnsi="Tahoma" w:cs="Tahoma"/>
          <w:sz w:val="20"/>
          <w:szCs w:val="20"/>
        </w:rPr>
        <w:t>⃣</w:t>
      </w:r>
      <w:r w:rsidR="004E5486" w:rsidRPr="657B08FB">
        <w:rPr>
          <w:rFonts w:ascii="Arial" w:hAnsi="Arial" w:cs="Arial"/>
          <w:sz w:val="20"/>
          <w:szCs w:val="20"/>
        </w:rPr>
        <w:t xml:space="preserve">    </w:t>
      </w:r>
      <w:r w:rsidR="1ABE5E32" w:rsidRPr="657B08FB">
        <w:rPr>
          <w:rStyle w:val="Siln"/>
          <w:rFonts w:ascii="Arial" w:hAnsi="Arial" w:cs="Arial"/>
          <w:b/>
          <w:bCs/>
          <w:sz w:val="20"/>
          <w:szCs w:val="20"/>
        </w:rPr>
        <w:t>Realizační tým</w:t>
      </w:r>
    </w:p>
    <w:p w14:paraId="7CC217F1" w14:textId="77777777" w:rsidR="1ABE5E32" w:rsidRDefault="1ABE5E32" w:rsidP="657B08FB">
      <w:pPr>
        <w:pStyle w:val="Odstavecseseznamem"/>
        <w:widowControl/>
        <w:numPr>
          <w:ilvl w:val="0"/>
          <w:numId w:val="2"/>
        </w:numPr>
        <w:spacing w:beforeAutospacing="1" w:afterAutospacing="1" w:line="240" w:lineRule="auto"/>
        <w:ind w:right="0"/>
        <w:jc w:val="left"/>
      </w:pPr>
      <w:r>
        <w:t>Tvůrci aplikace (programátoři)</w:t>
      </w:r>
    </w:p>
    <w:p w14:paraId="4FA4F6BD" w14:textId="77777777" w:rsidR="1ABE5E32" w:rsidRDefault="1ABE5E32" w:rsidP="657B08FB">
      <w:pPr>
        <w:pStyle w:val="Odstavecseseznamem"/>
        <w:widowControl/>
        <w:numPr>
          <w:ilvl w:val="0"/>
          <w:numId w:val="2"/>
        </w:numPr>
        <w:spacing w:beforeAutospacing="1" w:afterAutospacing="1" w:line="240" w:lineRule="auto"/>
        <w:ind w:right="0"/>
        <w:jc w:val="left"/>
      </w:pPr>
      <w:r>
        <w:t>Grafici (design, logo)</w:t>
      </w:r>
    </w:p>
    <w:p w14:paraId="2BCD0193" w14:textId="77777777" w:rsidR="1ABE5E32" w:rsidRDefault="1ABE5E32" w:rsidP="657B08FB">
      <w:pPr>
        <w:pStyle w:val="Odstavecseseznamem"/>
        <w:widowControl/>
        <w:numPr>
          <w:ilvl w:val="0"/>
          <w:numId w:val="2"/>
        </w:numPr>
        <w:spacing w:beforeAutospacing="1" w:afterAutospacing="1" w:line="240" w:lineRule="auto"/>
        <w:ind w:right="0"/>
        <w:jc w:val="left"/>
      </w:pPr>
      <w:r>
        <w:t>Komunikační tým (reklama ve škole)</w:t>
      </w:r>
    </w:p>
    <w:p w14:paraId="6314C27E" w14:textId="77777777" w:rsidR="004E5486" w:rsidRPr="004E5486" w:rsidRDefault="00814672" w:rsidP="004E5486">
      <w:pPr>
        <w:spacing w:before="0"/>
        <w:rPr>
          <w:szCs w:val="20"/>
        </w:rPr>
      </w:pPr>
      <w:bookmarkStart w:id="2" w:name="_GoBack"/>
      <w:bookmarkEnd w:id="2"/>
      <w:r>
        <w:rPr>
          <w:szCs w:val="20"/>
        </w:rPr>
        <w:pict w14:anchorId="2C58B6A4">
          <v:rect id="_x0000_i1031" style="width:0;height:1.5pt" o:hralign="center" o:hrstd="t" o:hr="t" fillcolor="#a0a0a0" stroked="f"/>
        </w:pict>
      </w:r>
    </w:p>
    <w:p w14:paraId="2E763816" w14:textId="7F837F15" w:rsidR="004E5486" w:rsidRPr="004E5486" w:rsidRDefault="004E5486" w:rsidP="004E5486">
      <w:pPr>
        <w:pStyle w:val="Nadpis3"/>
        <w:rPr>
          <w:rFonts w:ascii="Arial" w:hAnsi="Arial" w:cs="Arial"/>
          <w:sz w:val="20"/>
          <w:szCs w:val="20"/>
        </w:rPr>
      </w:pPr>
      <w:r w:rsidRPr="657B08FB">
        <w:rPr>
          <w:rFonts w:ascii="Arial" w:hAnsi="Arial" w:cs="Arial"/>
          <w:sz w:val="20"/>
          <w:szCs w:val="20"/>
        </w:rPr>
        <w:t>5️</w:t>
      </w:r>
      <w:r w:rsidRPr="657B08FB">
        <w:rPr>
          <w:rFonts w:ascii="Tahoma" w:hAnsi="Tahoma" w:cs="Tahoma"/>
          <w:sz w:val="20"/>
          <w:szCs w:val="20"/>
        </w:rPr>
        <w:t>⃣</w:t>
      </w:r>
      <w:r w:rsidRPr="657B08FB">
        <w:rPr>
          <w:rFonts w:ascii="Arial" w:hAnsi="Arial" w:cs="Arial"/>
          <w:sz w:val="20"/>
          <w:szCs w:val="20"/>
        </w:rPr>
        <w:t xml:space="preserve">    </w:t>
      </w:r>
      <w:r w:rsidR="39EF5072" w:rsidRPr="657B08FB">
        <w:rPr>
          <w:rStyle w:val="Siln"/>
          <w:rFonts w:ascii="Arial" w:hAnsi="Arial" w:cs="Arial"/>
          <w:b/>
          <w:bCs/>
          <w:sz w:val="20"/>
          <w:szCs w:val="20"/>
        </w:rPr>
        <w:t>Myšlenková mapa</w:t>
      </w:r>
      <w:r w:rsidR="5340EBB4" w:rsidRPr="657B08FB">
        <w:rPr>
          <w:rStyle w:val="Siln"/>
          <w:rFonts w:ascii="Arial" w:hAnsi="Arial" w:cs="Arial"/>
          <w:b/>
          <w:bCs/>
          <w:sz w:val="20"/>
          <w:szCs w:val="20"/>
        </w:rPr>
        <w:t xml:space="preserve"> (na co nezapomenout)</w:t>
      </w:r>
    </w:p>
    <w:p w14:paraId="08527571" w14:textId="23C0179C" w:rsidR="004E5486" w:rsidRPr="004E5486" w:rsidRDefault="39EF5072" w:rsidP="00FD096F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 w:line="240" w:lineRule="auto"/>
        <w:ind w:right="0"/>
        <w:jc w:val="left"/>
      </w:pPr>
      <w:proofErr w:type="spellStart"/>
      <w:r>
        <w:t>Např</w:t>
      </w:r>
      <w:proofErr w:type="spellEnd"/>
      <w:r>
        <w:t xml:space="preserve">, v </w:t>
      </w:r>
      <w:proofErr w:type="spellStart"/>
      <w:r>
        <w:t>Canvě</w:t>
      </w:r>
      <w:proofErr w:type="spellEnd"/>
    </w:p>
    <w:p w14:paraId="4EAA7E37" w14:textId="111DB14B" w:rsidR="14BCA2B6" w:rsidRDefault="14BCA2B6" w:rsidP="00FD096F">
      <w:pPr>
        <w:widowControl/>
        <w:numPr>
          <w:ilvl w:val="0"/>
          <w:numId w:val="9"/>
        </w:numPr>
        <w:spacing w:beforeAutospacing="1" w:afterAutospacing="1" w:line="240" w:lineRule="auto"/>
        <w:ind w:right="0"/>
        <w:jc w:val="left"/>
      </w:pPr>
      <w:r>
        <w:t>Bouře nápadů</w:t>
      </w:r>
    </w:p>
    <w:p w14:paraId="3F85CC47" w14:textId="63CD6210" w:rsidR="657B08FB" w:rsidRDefault="657B08FB" w:rsidP="657B08FB">
      <w:pPr>
        <w:widowControl/>
        <w:spacing w:beforeAutospacing="1" w:afterAutospacing="1" w:line="240" w:lineRule="auto"/>
        <w:ind w:right="0"/>
        <w:jc w:val="left"/>
      </w:pPr>
    </w:p>
    <w:p w14:paraId="1B90310A" w14:textId="40AE7E73" w:rsidR="2DD4EBB0" w:rsidRDefault="2DD4EBB0" w:rsidP="657B08FB">
      <w:pPr>
        <w:rPr>
          <w:szCs w:val="20"/>
        </w:rPr>
      </w:pPr>
      <w:r>
        <w:t>Myšlenková mapa.</w:t>
      </w:r>
    </w:p>
    <w:p w14:paraId="78646D48" w14:textId="46C25772" w:rsidR="657B08FB" w:rsidRDefault="657B08FB" w:rsidP="657B08FB">
      <w:pPr>
        <w:widowControl/>
        <w:spacing w:beforeAutospacing="1" w:afterAutospacing="1" w:line="240" w:lineRule="auto"/>
        <w:ind w:right="0"/>
        <w:jc w:val="left"/>
      </w:pPr>
    </w:p>
    <w:p w14:paraId="6F849B28" w14:textId="0294C83B" w:rsidR="5A0B3243" w:rsidRDefault="5A0B3243" w:rsidP="657B08FB">
      <w:pPr>
        <w:pStyle w:val="Nadpis3"/>
        <w:widowControl/>
        <w:spacing w:beforeAutospacing="1" w:afterAutospacing="1" w:line="240" w:lineRule="auto"/>
        <w:ind w:left="720" w:right="0"/>
        <w:jc w:val="left"/>
      </w:pPr>
      <w:r>
        <w:rPr>
          <w:noProof/>
        </w:rPr>
        <w:drawing>
          <wp:inline distT="0" distB="0" distL="0" distR="0" wp14:anchorId="45B0F7E9" wp14:editId="66717E7A">
            <wp:extent cx="6192520" cy="3482975"/>
            <wp:effectExtent l="0" t="0" r="0" b="3175"/>
            <wp:docPr id="21283400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likace doučování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8344" w14:textId="04DC24EA" w:rsidR="004E5486" w:rsidRPr="004E5486" w:rsidRDefault="004E5486" w:rsidP="004E5486">
      <w:pPr>
        <w:pStyle w:val="Nadpis3"/>
        <w:rPr>
          <w:rFonts w:ascii="Arial" w:hAnsi="Arial" w:cs="Arial"/>
          <w:sz w:val="20"/>
          <w:szCs w:val="20"/>
        </w:rPr>
      </w:pPr>
      <w:r w:rsidRPr="657B08FB">
        <w:rPr>
          <w:rFonts w:ascii="Arial" w:hAnsi="Arial" w:cs="Arial"/>
          <w:sz w:val="20"/>
          <w:szCs w:val="20"/>
        </w:rPr>
        <w:t>6️</w:t>
      </w:r>
      <w:r w:rsidRPr="657B08FB">
        <w:rPr>
          <w:rFonts w:ascii="Tahoma" w:hAnsi="Tahoma" w:cs="Tahoma"/>
          <w:sz w:val="20"/>
          <w:szCs w:val="20"/>
        </w:rPr>
        <w:t>⃣</w:t>
      </w:r>
      <w:r w:rsidRPr="657B08FB">
        <w:rPr>
          <w:rFonts w:ascii="Arial" w:hAnsi="Arial" w:cs="Arial"/>
          <w:sz w:val="20"/>
          <w:szCs w:val="20"/>
        </w:rPr>
        <w:t xml:space="preserve">    </w:t>
      </w:r>
      <w:r w:rsidR="1A326BE5" w:rsidRPr="657B08FB">
        <w:rPr>
          <w:rStyle w:val="Siln"/>
          <w:rFonts w:ascii="Arial" w:hAnsi="Arial" w:cs="Arial"/>
          <w:b/>
          <w:bCs/>
          <w:sz w:val="20"/>
          <w:szCs w:val="20"/>
        </w:rPr>
        <w:t xml:space="preserve">Návrh </w:t>
      </w:r>
      <w:proofErr w:type="spellStart"/>
      <w:r w:rsidR="1A326BE5" w:rsidRPr="657B08FB">
        <w:rPr>
          <w:rStyle w:val="Siln"/>
          <w:rFonts w:ascii="Arial" w:hAnsi="Arial" w:cs="Arial"/>
          <w:b/>
          <w:bCs/>
          <w:sz w:val="20"/>
          <w:szCs w:val="20"/>
        </w:rPr>
        <w:t>padletu</w:t>
      </w:r>
      <w:proofErr w:type="spellEnd"/>
    </w:p>
    <w:p w14:paraId="5B8AE517" w14:textId="1837F1E0" w:rsidR="004E5486" w:rsidRPr="004E5486" w:rsidRDefault="00814672" w:rsidP="657B08FB">
      <w:pPr>
        <w:pStyle w:val="Nadpis3"/>
        <w:numPr>
          <w:ilvl w:val="0"/>
          <w:numId w:val="1"/>
        </w:numPr>
        <w:spacing w:before="0"/>
        <w:rPr>
          <w:rFonts w:ascii="Arial" w:eastAsia="Arial" w:hAnsi="Arial" w:cs="Arial"/>
          <w:b w:val="0"/>
          <w:bCs w:val="0"/>
          <w:color w:val="auto"/>
          <w:sz w:val="20"/>
          <w:szCs w:val="20"/>
        </w:rPr>
      </w:pPr>
      <w:r>
        <w:rPr>
          <w:szCs w:val="20"/>
        </w:rPr>
        <w:pict w14:anchorId="1C730161">
          <v:rect id="_x0000_i1032" style="width:0;height:1.5pt" o:hralign="center" o:hrstd="t" o:hr="t" fillcolor="#a0a0a0" stroked="f"/>
        </w:pict>
      </w:r>
      <w:r w:rsidR="6A4CC853" w:rsidRPr="657B08FB"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t>Generování tapety / pozadí</w:t>
      </w:r>
    </w:p>
    <w:p w14:paraId="26FBD9D7" w14:textId="1EC9891A" w:rsidR="004E5486" w:rsidRPr="004E5486" w:rsidRDefault="6A4CC853" w:rsidP="657B08FB">
      <w:pPr>
        <w:pStyle w:val="Odstavecseseznamem"/>
        <w:widowControl/>
        <w:numPr>
          <w:ilvl w:val="0"/>
          <w:numId w:val="1"/>
        </w:numPr>
        <w:spacing w:beforeAutospacing="1" w:afterAutospacing="1" w:line="240" w:lineRule="auto"/>
        <w:ind w:right="0"/>
        <w:jc w:val="left"/>
      </w:pPr>
      <w:r>
        <w:t xml:space="preserve">Nastavení </w:t>
      </w:r>
      <w:r w:rsidR="7D8E2A9E">
        <w:t>záložek</w:t>
      </w:r>
    </w:p>
    <w:p w14:paraId="3DD9C86F" w14:textId="0B32980D" w:rsidR="004E5486" w:rsidRPr="004E5486" w:rsidRDefault="7D8E2A9E" w:rsidP="657B08FB">
      <w:pPr>
        <w:pStyle w:val="Odstavecseseznamem"/>
        <w:widowControl/>
        <w:numPr>
          <w:ilvl w:val="0"/>
          <w:numId w:val="1"/>
        </w:numPr>
        <w:spacing w:beforeAutospacing="1" w:afterAutospacing="1" w:line="240" w:lineRule="auto"/>
        <w:ind w:right="0"/>
        <w:jc w:val="left"/>
      </w:pPr>
      <w:r>
        <w:t>Nastavení způsobu vkládání příspěvků</w:t>
      </w:r>
    </w:p>
    <w:p w14:paraId="70F4B0B5" w14:textId="3E9EFE0E" w:rsidR="657B08FB" w:rsidRDefault="657B08FB" w:rsidP="657B08FB">
      <w:pPr>
        <w:widowControl/>
        <w:spacing w:beforeAutospacing="1" w:afterAutospacing="1" w:line="240" w:lineRule="auto"/>
        <w:ind w:right="0"/>
        <w:jc w:val="left"/>
      </w:pPr>
    </w:p>
    <w:p w14:paraId="5A0A84F4" w14:textId="40044CAF" w:rsidR="61BC3ED4" w:rsidRDefault="61BC3ED4" w:rsidP="657B08FB">
      <w:pPr>
        <w:widowControl/>
        <w:spacing w:beforeAutospacing="1" w:afterAutospacing="1" w:line="240" w:lineRule="auto"/>
        <w:ind w:right="0"/>
        <w:jc w:val="left"/>
      </w:pPr>
      <w:proofErr w:type="spellStart"/>
      <w:r>
        <w:t>Padlet</w:t>
      </w:r>
      <w:proofErr w:type="spellEnd"/>
      <w:r>
        <w:t>.</w:t>
      </w:r>
    </w:p>
    <w:p w14:paraId="0BBE7D13" w14:textId="08EEEAF1" w:rsidR="61BC3ED4" w:rsidRDefault="61BC3ED4" w:rsidP="657B08FB">
      <w:pPr>
        <w:widowControl/>
        <w:spacing w:beforeAutospacing="1" w:afterAutospacing="1" w:line="240" w:lineRule="auto"/>
        <w:ind w:left="360" w:right="0"/>
        <w:jc w:val="left"/>
      </w:pPr>
      <w:r>
        <w:rPr>
          <w:noProof/>
        </w:rPr>
        <w:lastRenderedPageBreak/>
        <w:drawing>
          <wp:inline distT="0" distB="0" distL="0" distR="0" wp14:anchorId="55983800" wp14:editId="6C6A86F3">
            <wp:extent cx="6192520" cy="2866390"/>
            <wp:effectExtent l="0" t="0" r="0" b="0"/>
            <wp:docPr id="20906185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ímek obrazovky 2025-05-02 17332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A2E1" w14:textId="613C8A62" w:rsidR="004E5486" w:rsidRDefault="004E5486" w:rsidP="657B08FB">
      <w:pPr>
        <w:pStyle w:val="Nadpis3"/>
        <w:rPr>
          <w:rFonts w:ascii="Arial" w:hAnsi="Arial" w:cs="Arial"/>
          <w:sz w:val="20"/>
          <w:szCs w:val="20"/>
        </w:rPr>
      </w:pPr>
      <w:r w:rsidRPr="657B08FB">
        <w:rPr>
          <w:rFonts w:ascii="Arial" w:hAnsi="Arial" w:cs="Arial"/>
          <w:sz w:val="20"/>
          <w:szCs w:val="20"/>
        </w:rPr>
        <w:t>7️</w:t>
      </w:r>
      <w:r w:rsidRPr="657B08FB">
        <w:rPr>
          <w:rFonts w:ascii="Tahoma" w:hAnsi="Tahoma" w:cs="Tahoma"/>
          <w:sz w:val="20"/>
          <w:szCs w:val="20"/>
        </w:rPr>
        <w:t>⃣</w:t>
      </w:r>
      <w:r w:rsidRPr="657B08FB">
        <w:rPr>
          <w:rFonts w:ascii="Arial" w:hAnsi="Arial" w:cs="Arial"/>
          <w:sz w:val="20"/>
          <w:szCs w:val="20"/>
        </w:rPr>
        <w:t xml:space="preserve">   </w:t>
      </w:r>
      <w:r w:rsidR="00F665A7" w:rsidRPr="657B08FB">
        <w:rPr>
          <w:rFonts w:ascii="Arial" w:hAnsi="Arial" w:cs="Arial"/>
          <w:sz w:val="20"/>
          <w:szCs w:val="20"/>
        </w:rPr>
        <w:t xml:space="preserve"> </w:t>
      </w:r>
      <w:r w:rsidR="23DB8B54" w:rsidRPr="657B08FB">
        <w:rPr>
          <w:rFonts w:ascii="Arial" w:hAnsi="Arial" w:cs="Arial"/>
          <w:sz w:val="20"/>
          <w:szCs w:val="20"/>
        </w:rPr>
        <w:t>Zhodnocení úspěšnosti řešení</w:t>
      </w:r>
    </w:p>
    <w:bookmarkEnd w:id="0"/>
    <w:p w14:paraId="1AFA3A42" w14:textId="7BF489AD" w:rsidR="00CA1E33" w:rsidRDefault="00CA1E33" w:rsidP="10F88DEF">
      <w:pPr>
        <w:suppressAutoHyphens/>
        <w:spacing w:before="240"/>
        <w:ind w:right="0"/>
      </w:pPr>
    </w:p>
    <w:sectPr w:rsidR="00CA1E33" w:rsidSect="00E0152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A46234F" w16cex:dateUtc="2025-06-16T15:12:28.2Z"/>
  <w16cex:commentExtensible w16cex:durableId="1D7E0DA5" w16cex:dateUtc="2025-06-16T15:13:02.912Z"/>
  <w16cex:commentExtensible w16cex:durableId="4A060317" w16cex:dateUtc="2025-06-16T15:15:16.538Z"/>
  <w16cex:commentExtensible w16cex:durableId="1BF12557" w16cex:dateUtc="2025-06-16T15:15:59.179Z"/>
  <w16cex:commentExtensible w16cex:durableId="5198C789" w16cex:dateUtc="2025-06-16T15:17:22.312Z"/>
  <w16cex:commentExtensible w16cex:durableId="6E7092AE" w16cex:dateUtc="2025-06-30T21:10:02.964Z"/>
  <w16cex:commentExtensible w16cex:durableId="48C43D5B" w16cex:dateUtc="2025-06-30T21:10:31.64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05441" w14:textId="77777777" w:rsidR="00814672" w:rsidRPr="007440FE" w:rsidRDefault="00814672" w:rsidP="005D0C42">
      <w:r w:rsidRPr="007440FE">
        <w:separator/>
      </w:r>
    </w:p>
  </w:endnote>
  <w:endnote w:type="continuationSeparator" w:id="0">
    <w:p w14:paraId="4745F77D" w14:textId="77777777" w:rsidR="00814672" w:rsidRPr="007440FE" w:rsidRDefault="00814672" w:rsidP="005D0C42">
      <w:r w:rsidRPr="007440FE">
        <w:continuationSeparator/>
      </w:r>
    </w:p>
  </w:endnote>
  <w:endnote w:type="continuationNotice" w:id="1">
    <w:p w14:paraId="0BFA58CC" w14:textId="77777777" w:rsidR="00814672" w:rsidRDefault="0081467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946D0" w14:textId="77777777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E47961" w:rsidRPr="007440FE">
      <w:t>2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38248" w14:textId="77777777" w:rsidR="00814672" w:rsidRPr="007440FE" w:rsidRDefault="00814672" w:rsidP="005D0C42">
      <w:r w:rsidRPr="007440FE">
        <w:separator/>
      </w:r>
    </w:p>
  </w:footnote>
  <w:footnote w:type="continuationSeparator" w:id="0">
    <w:p w14:paraId="027DB7DA" w14:textId="77777777" w:rsidR="00814672" w:rsidRPr="007440FE" w:rsidRDefault="00814672" w:rsidP="005D0C42">
      <w:r w:rsidRPr="007440FE">
        <w:continuationSeparator/>
      </w:r>
    </w:p>
  </w:footnote>
  <w:footnote w:type="continuationNotice" w:id="1">
    <w:p w14:paraId="04656D2A" w14:textId="77777777" w:rsidR="00814672" w:rsidRDefault="0081467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 xmlns:a14="http://schemas.microsoft.com/office/drawing/2010/main" xmlns:arto="http://schemas.microsoft.com/office/word/2006/arto">
                <w:pict w14:anchorId="078B79EA">
                  <v:group id="Plátno 1187459624" style="position:absolute;margin-left:0;margin-top:-.05pt;width:160.2pt;height:39.7pt;z-index:-251656704" coordsize="20345,5041" o:spid="_x0000_s1026" editas="canvas" w14:anchorId="4A513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A74045" w:rsidRDefault="00801A75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>V</w:t>
          </w:r>
          <w:r w:rsidR="00A74045">
            <w:rPr>
              <w:i/>
              <w:iCs/>
              <w:sz w:val="16"/>
              <w:szCs w:val="14"/>
            </w:rPr>
            <w:t xml:space="preserve"> </w:t>
          </w:r>
        </w:p>
        <w:p w14:paraId="6FB0D22B" w14:textId="5E40309B" w:rsidR="00A74045" w:rsidRPr="00A74045" w:rsidRDefault="00A74045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 xmlns:a14="http://schemas.microsoft.com/office/drawing/2010/main" xmlns:arto="http://schemas.microsoft.com/office/word/2006/arto">
          <w:pict w14:anchorId="44BC658E">
            <v:group id="Plátno 749256004" style="position:absolute;margin-left:0;margin-top:-.05pt;width:160.2pt;height:39.7pt;z-index:-251658752" coordsize="20345,5041" o:spid="_x0000_s1026" editas="canvas" w14:anchorId="101BF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q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Kqg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vU7EqyY0AAMxpAwAOAAAAAAAAAAAAAAAAAC4CAABk&#10;cnMvZTJvRG9jLnhtbFBLAQItABQABgAIAAAAIQAkDVqs3gAAAAUBAAAPAAAAAAAAAAAAAAAAACOQ&#10;AABkcnMvZG93bnJldi54bWxQSwUGAAAAAAQABADzAAAALpE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ZDnV6yGW" int2:invalidationBookmarkName="" int2:hashCode="NqBs2mP+IJH6C1" int2:id="3NIU55se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A13EF"/>
    <w:multiLevelType w:val="multilevel"/>
    <w:tmpl w:val="C6A2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D3B84"/>
    <w:multiLevelType w:val="multilevel"/>
    <w:tmpl w:val="0A3269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64E23"/>
    <w:multiLevelType w:val="multilevel"/>
    <w:tmpl w:val="9592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8A9C9F"/>
    <w:multiLevelType w:val="hybridMultilevel"/>
    <w:tmpl w:val="ED186D46"/>
    <w:lvl w:ilvl="0" w:tplc="89E83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D0C4C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702CA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44BE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C8504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C0C40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3CA97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3863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D6B0F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0A1932"/>
    <w:multiLevelType w:val="hybridMultilevel"/>
    <w:tmpl w:val="28522D66"/>
    <w:lvl w:ilvl="0" w:tplc="2F121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7E5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A2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C6F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3A46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52C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036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F0E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45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4954B"/>
    <w:multiLevelType w:val="multilevel"/>
    <w:tmpl w:val="63565F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A5DDB"/>
    <w:multiLevelType w:val="multilevel"/>
    <w:tmpl w:val="C6A0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0133B"/>
    <w:multiLevelType w:val="multilevel"/>
    <w:tmpl w:val="DFE0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F1192B"/>
    <w:multiLevelType w:val="multilevel"/>
    <w:tmpl w:val="6B7A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0F5F5B"/>
    <w:multiLevelType w:val="multilevel"/>
    <w:tmpl w:val="93D4B74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63A223"/>
    <w:multiLevelType w:val="hybridMultilevel"/>
    <w:tmpl w:val="3AE02F8A"/>
    <w:lvl w:ilvl="0" w:tplc="2C58A3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3D0446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ED645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0615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CA46A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3EE56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52574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62DF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53489E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432CE6"/>
    <w:multiLevelType w:val="hybridMultilevel"/>
    <w:tmpl w:val="C6E830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57225"/>
    <w:multiLevelType w:val="multilevel"/>
    <w:tmpl w:val="701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10"/>
  </w:num>
  <w:num w:numId="6">
    <w:abstractNumId w:val="8"/>
  </w:num>
  <w:num w:numId="7">
    <w:abstractNumId w:val="12"/>
  </w:num>
  <w:num w:numId="8">
    <w:abstractNumId w:val="6"/>
  </w:num>
  <w:num w:numId="9">
    <w:abstractNumId w:val="2"/>
  </w:num>
  <w:num w:numId="10">
    <w:abstractNumId w:val="0"/>
  </w:num>
  <w:num w:numId="11">
    <w:abstractNumId w:val="7"/>
  </w:num>
  <w:num w:numId="12">
    <w:abstractNumId w:val="11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1557D"/>
    <w:rsid w:val="00021EE4"/>
    <w:rsid w:val="00023450"/>
    <w:rsid w:val="00044968"/>
    <w:rsid w:val="00054F68"/>
    <w:rsid w:val="00061789"/>
    <w:rsid w:val="000716F6"/>
    <w:rsid w:val="00081EEB"/>
    <w:rsid w:val="00093D2B"/>
    <w:rsid w:val="000A3549"/>
    <w:rsid w:val="000A4731"/>
    <w:rsid w:val="000B013C"/>
    <w:rsid w:val="000C1BC9"/>
    <w:rsid w:val="000F00FB"/>
    <w:rsid w:val="000F1865"/>
    <w:rsid w:val="001023EE"/>
    <w:rsid w:val="0010260E"/>
    <w:rsid w:val="0012743B"/>
    <w:rsid w:val="00130FE3"/>
    <w:rsid w:val="00141B7D"/>
    <w:rsid w:val="00142F5E"/>
    <w:rsid w:val="00145D16"/>
    <w:rsid w:val="001535C4"/>
    <w:rsid w:val="00166C64"/>
    <w:rsid w:val="001728D0"/>
    <w:rsid w:val="0018101D"/>
    <w:rsid w:val="00183118"/>
    <w:rsid w:val="00184C07"/>
    <w:rsid w:val="00193762"/>
    <w:rsid w:val="00197DF8"/>
    <w:rsid w:val="001A50E8"/>
    <w:rsid w:val="001B05C2"/>
    <w:rsid w:val="001B3869"/>
    <w:rsid w:val="001B729F"/>
    <w:rsid w:val="001C4964"/>
    <w:rsid w:val="001E0A9A"/>
    <w:rsid w:val="001E2257"/>
    <w:rsid w:val="001F1BFA"/>
    <w:rsid w:val="001F24EB"/>
    <w:rsid w:val="002023BA"/>
    <w:rsid w:val="00210865"/>
    <w:rsid w:val="002118E6"/>
    <w:rsid w:val="0022176C"/>
    <w:rsid w:val="00222477"/>
    <w:rsid w:val="00223485"/>
    <w:rsid w:val="002250DF"/>
    <w:rsid w:val="00233BB5"/>
    <w:rsid w:val="00266C58"/>
    <w:rsid w:val="0027291C"/>
    <w:rsid w:val="00272EDF"/>
    <w:rsid w:val="00276487"/>
    <w:rsid w:val="00293BA6"/>
    <w:rsid w:val="0029501F"/>
    <w:rsid w:val="002A4F43"/>
    <w:rsid w:val="002A68C2"/>
    <w:rsid w:val="002B6F3C"/>
    <w:rsid w:val="002C2407"/>
    <w:rsid w:val="002C3E41"/>
    <w:rsid w:val="002D2835"/>
    <w:rsid w:val="002E6A5C"/>
    <w:rsid w:val="00303E82"/>
    <w:rsid w:val="00306F19"/>
    <w:rsid w:val="00320D29"/>
    <w:rsid w:val="00327106"/>
    <w:rsid w:val="00335BCC"/>
    <w:rsid w:val="0035432B"/>
    <w:rsid w:val="00372CA6"/>
    <w:rsid w:val="00377728"/>
    <w:rsid w:val="00392FDD"/>
    <w:rsid w:val="003966D1"/>
    <w:rsid w:val="003A45B7"/>
    <w:rsid w:val="003B009B"/>
    <w:rsid w:val="003B574D"/>
    <w:rsid w:val="003C5B75"/>
    <w:rsid w:val="003C64AA"/>
    <w:rsid w:val="003D555D"/>
    <w:rsid w:val="003E1162"/>
    <w:rsid w:val="003E4983"/>
    <w:rsid w:val="003E562F"/>
    <w:rsid w:val="003E66A0"/>
    <w:rsid w:val="003F27A8"/>
    <w:rsid w:val="00412E6A"/>
    <w:rsid w:val="00421CE0"/>
    <w:rsid w:val="00426EC2"/>
    <w:rsid w:val="00437D1D"/>
    <w:rsid w:val="00454832"/>
    <w:rsid w:val="00456756"/>
    <w:rsid w:val="00456E82"/>
    <w:rsid w:val="00460F11"/>
    <w:rsid w:val="004758EF"/>
    <w:rsid w:val="004A2A98"/>
    <w:rsid w:val="004C338B"/>
    <w:rsid w:val="004C3F40"/>
    <w:rsid w:val="004C534D"/>
    <w:rsid w:val="004C64D1"/>
    <w:rsid w:val="004D1013"/>
    <w:rsid w:val="004D6E6F"/>
    <w:rsid w:val="004E5486"/>
    <w:rsid w:val="00503883"/>
    <w:rsid w:val="00504FDE"/>
    <w:rsid w:val="00511212"/>
    <w:rsid w:val="0051197E"/>
    <w:rsid w:val="005136A5"/>
    <w:rsid w:val="00527841"/>
    <w:rsid w:val="005318A0"/>
    <w:rsid w:val="005366D8"/>
    <w:rsid w:val="005416FE"/>
    <w:rsid w:val="00543DAE"/>
    <w:rsid w:val="005464C9"/>
    <w:rsid w:val="005763E4"/>
    <w:rsid w:val="005811CB"/>
    <w:rsid w:val="005868C9"/>
    <w:rsid w:val="005954C3"/>
    <w:rsid w:val="005A31EA"/>
    <w:rsid w:val="005B140A"/>
    <w:rsid w:val="005B5B7A"/>
    <w:rsid w:val="005B6893"/>
    <w:rsid w:val="005C2557"/>
    <w:rsid w:val="005C3312"/>
    <w:rsid w:val="005D0C42"/>
    <w:rsid w:val="005D1ABB"/>
    <w:rsid w:val="005E09EC"/>
    <w:rsid w:val="005E5D1B"/>
    <w:rsid w:val="005F2414"/>
    <w:rsid w:val="005F5822"/>
    <w:rsid w:val="00610C4D"/>
    <w:rsid w:val="00635DF5"/>
    <w:rsid w:val="00644E4F"/>
    <w:rsid w:val="00662528"/>
    <w:rsid w:val="00664477"/>
    <w:rsid w:val="006672D6"/>
    <w:rsid w:val="006846AA"/>
    <w:rsid w:val="0068506F"/>
    <w:rsid w:val="00690CEF"/>
    <w:rsid w:val="0069388D"/>
    <w:rsid w:val="006B140B"/>
    <w:rsid w:val="006C561A"/>
    <w:rsid w:val="006C6764"/>
    <w:rsid w:val="006D099A"/>
    <w:rsid w:val="006D1761"/>
    <w:rsid w:val="006F254D"/>
    <w:rsid w:val="0070380A"/>
    <w:rsid w:val="007323F4"/>
    <w:rsid w:val="007329F8"/>
    <w:rsid w:val="00734946"/>
    <w:rsid w:val="00737EA2"/>
    <w:rsid w:val="007417A0"/>
    <w:rsid w:val="00742C49"/>
    <w:rsid w:val="00743FC7"/>
    <w:rsid w:val="007440FE"/>
    <w:rsid w:val="00746D6E"/>
    <w:rsid w:val="00750031"/>
    <w:rsid w:val="007504D0"/>
    <w:rsid w:val="00763071"/>
    <w:rsid w:val="00763241"/>
    <w:rsid w:val="00764B55"/>
    <w:rsid w:val="00773A43"/>
    <w:rsid w:val="007A08A4"/>
    <w:rsid w:val="007A4EE7"/>
    <w:rsid w:val="007B2744"/>
    <w:rsid w:val="007E2AF9"/>
    <w:rsid w:val="007E4085"/>
    <w:rsid w:val="007F3EF7"/>
    <w:rsid w:val="007F7727"/>
    <w:rsid w:val="00801A75"/>
    <w:rsid w:val="00803A5B"/>
    <w:rsid w:val="00812B5E"/>
    <w:rsid w:val="00814672"/>
    <w:rsid w:val="00823E59"/>
    <w:rsid w:val="00836384"/>
    <w:rsid w:val="00842951"/>
    <w:rsid w:val="008500B3"/>
    <w:rsid w:val="00865409"/>
    <w:rsid w:val="008729FE"/>
    <w:rsid w:val="00874CA5"/>
    <w:rsid w:val="0088089E"/>
    <w:rsid w:val="00882DF9"/>
    <w:rsid w:val="00887B99"/>
    <w:rsid w:val="00890097"/>
    <w:rsid w:val="00890292"/>
    <w:rsid w:val="008A1F48"/>
    <w:rsid w:val="008A2F1C"/>
    <w:rsid w:val="008A7254"/>
    <w:rsid w:val="008A75F9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F7CED"/>
    <w:rsid w:val="00903EC4"/>
    <w:rsid w:val="0090627A"/>
    <w:rsid w:val="009111A9"/>
    <w:rsid w:val="00917984"/>
    <w:rsid w:val="00917B46"/>
    <w:rsid w:val="00923BD5"/>
    <w:rsid w:val="00925549"/>
    <w:rsid w:val="00947BB1"/>
    <w:rsid w:val="009571DA"/>
    <w:rsid w:val="00964261"/>
    <w:rsid w:val="00964A1D"/>
    <w:rsid w:val="00967E61"/>
    <w:rsid w:val="00980574"/>
    <w:rsid w:val="00984700"/>
    <w:rsid w:val="0099388D"/>
    <w:rsid w:val="009964EC"/>
    <w:rsid w:val="009A2F8C"/>
    <w:rsid w:val="009B3044"/>
    <w:rsid w:val="009B4BFA"/>
    <w:rsid w:val="009B58F7"/>
    <w:rsid w:val="009C38F8"/>
    <w:rsid w:val="009D126B"/>
    <w:rsid w:val="009D136A"/>
    <w:rsid w:val="009D2F7D"/>
    <w:rsid w:val="009D3CC2"/>
    <w:rsid w:val="009E0401"/>
    <w:rsid w:val="009E6450"/>
    <w:rsid w:val="00A02577"/>
    <w:rsid w:val="00A063C3"/>
    <w:rsid w:val="00A159D5"/>
    <w:rsid w:val="00A20BD1"/>
    <w:rsid w:val="00A246A3"/>
    <w:rsid w:val="00A27CB3"/>
    <w:rsid w:val="00A40E23"/>
    <w:rsid w:val="00A45D67"/>
    <w:rsid w:val="00A61496"/>
    <w:rsid w:val="00A70BEF"/>
    <w:rsid w:val="00A71A34"/>
    <w:rsid w:val="00A73928"/>
    <w:rsid w:val="00A74045"/>
    <w:rsid w:val="00A8004D"/>
    <w:rsid w:val="00A86859"/>
    <w:rsid w:val="00A86ED4"/>
    <w:rsid w:val="00A90773"/>
    <w:rsid w:val="00A93419"/>
    <w:rsid w:val="00A95366"/>
    <w:rsid w:val="00A96256"/>
    <w:rsid w:val="00AA0E8E"/>
    <w:rsid w:val="00AB6389"/>
    <w:rsid w:val="00AC5502"/>
    <w:rsid w:val="00AD3D27"/>
    <w:rsid w:val="00AD5613"/>
    <w:rsid w:val="00B11B03"/>
    <w:rsid w:val="00B16AF7"/>
    <w:rsid w:val="00B30C2D"/>
    <w:rsid w:val="00B30F24"/>
    <w:rsid w:val="00B343D2"/>
    <w:rsid w:val="00B47C1E"/>
    <w:rsid w:val="00B51D2C"/>
    <w:rsid w:val="00B563B0"/>
    <w:rsid w:val="00B5710C"/>
    <w:rsid w:val="00B64BE6"/>
    <w:rsid w:val="00B75903"/>
    <w:rsid w:val="00B93D5B"/>
    <w:rsid w:val="00BB4E9F"/>
    <w:rsid w:val="00BF7898"/>
    <w:rsid w:val="00C020E2"/>
    <w:rsid w:val="00C0395E"/>
    <w:rsid w:val="00C0649D"/>
    <w:rsid w:val="00C06ACC"/>
    <w:rsid w:val="00C106F1"/>
    <w:rsid w:val="00C27D7D"/>
    <w:rsid w:val="00C35833"/>
    <w:rsid w:val="00C573DE"/>
    <w:rsid w:val="00C600C9"/>
    <w:rsid w:val="00C61031"/>
    <w:rsid w:val="00C64304"/>
    <w:rsid w:val="00C704E3"/>
    <w:rsid w:val="00C732C1"/>
    <w:rsid w:val="00C81332"/>
    <w:rsid w:val="00C820A9"/>
    <w:rsid w:val="00C82408"/>
    <w:rsid w:val="00C85408"/>
    <w:rsid w:val="00C854F9"/>
    <w:rsid w:val="00C956AE"/>
    <w:rsid w:val="00CA0CA8"/>
    <w:rsid w:val="00CA1E33"/>
    <w:rsid w:val="00CB3D20"/>
    <w:rsid w:val="00CB41B3"/>
    <w:rsid w:val="00CB4DCD"/>
    <w:rsid w:val="00CB7F42"/>
    <w:rsid w:val="00CC3C2A"/>
    <w:rsid w:val="00CC608B"/>
    <w:rsid w:val="00CD17B2"/>
    <w:rsid w:val="00CD2F11"/>
    <w:rsid w:val="00CD78AE"/>
    <w:rsid w:val="00CE3707"/>
    <w:rsid w:val="00CE78B2"/>
    <w:rsid w:val="00CF0B7B"/>
    <w:rsid w:val="00CF1413"/>
    <w:rsid w:val="00CF64B7"/>
    <w:rsid w:val="00D0160F"/>
    <w:rsid w:val="00D1145E"/>
    <w:rsid w:val="00D13FFD"/>
    <w:rsid w:val="00D14981"/>
    <w:rsid w:val="00D1553C"/>
    <w:rsid w:val="00D30E7F"/>
    <w:rsid w:val="00D474BE"/>
    <w:rsid w:val="00D51EB9"/>
    <w:rsid w:val="00D5689E"/>
    <w:rsid w:val="00D6362B"/>
    <w:rsid w:val="00D63889"/>
    <w:rsid w:val="00D65CE0"/>
    <w:rsid w:val="00D73FBD"/>
    <w:rsid w:val="00D83019"/>
    <w:rsid w:val="00D905EA"/>
    <w:rsid w:val="00D9162B"/>
    <w:rsid w:val="00D96FB7"/>
    <w:rsid w:val="00DA6211"/>
    <w:rsid w:val="00DB7470"/>
    <w:rsid w:val="00DC3508"/>
    <w:rsid w:val="00DC7FCA"/>
    <w:rsid w:val="00DD2EE2"/>
    <w:rsid w:val="00DE7C4B"/>
    <w:rsid w:val="00E0152A"/>
    <w:rsid w:val="00E46CC7"/>
    <w:rsid w:val="00E47961"/>
    <w:rsid w:val="00E621ED"/>
    <w:rsid w:val="00E66575"/>
    <w:rsid w:val="00E74095"/>
    <w:rsid w:val="00E853FE"/>
    <w:rsid w:val="00E92336"/>
    <w:rsid w:val="00E94734"/>
    <w:rsid w:val="00E976F6"/>
    <w:rsid w:val="00EA01A6"/>
    <w:rsid w:val="00EA0C3E"/>
    <w:rsid w:val="00EC24D3"/>
    <w:rsid w:val="00EC70D3"/>
    <w:rsid w:val="00ED7B28"/>
    <w:rsid w:val="00EE46CA"/>
    <w:rsid w:val="00EF7B79"/>
    <w:rsid w:val="00F00F5A"/>
    <w:rsid w:val="00F011AD"/>
    <w:rsid w:val="00F07432"/>
    <w:rsid w:val="00F144FC"/>
    <w:rsid w:val="00F158D6"/>
    <w:rsid w:val="00F34034"/>
    <w:rsid w:val="00F4194B"/>
    <w:rsid w:val="00F46C4A"/>
    <w:rsid w:val="00F561E8"/>
    <w:rsid w:val="00F609B1"/>
    <w:rsid w:val="00F665A7"/>
    <w:rsid w:val="00F76EB6"/>
    <w:rsid w:val="00F968FC"/>
    <w:rsid w:val="00F9702F"/>
    <w:rsid w:val="00FA3571"/>
    <w:rsid w:val="00FA3994"/>
    <w:rsid w:val="00FB117B"/>
    <w:rsid w:val="00FB5846"/>
    <w:rsid w:val="00FC66A1"/>
    <w:rsid w:val="00FD096F"/>
    <w:rsid w:val="00FE5FF7"/>
    <w:rsid w:val="00FF16CD"/>
    <w:rsid w:val="00FF3E59"/>
    <w:rsid w:val="013BE583"/>
    <w:rsid w:val="022CF66F"/>
    <w:rsid w:val="027D9B12"/>
    <w:rsid w:val="034EC9F3"/>
    <w:rsid w:val="03B2E0F4"/>
    <w:rsid w:val="03E9D58B"/>
    <w:rsid w:val="05CADE16"/>
    <w:rsid w:val="0653EE36"/>
    <w:rsid w:val="0801A055"/>
    <w:rsid w:val="089E1610"/>
    <w:rsid w:val="090DCAB3"/>
    <w:rsid w:val="0A7AF950"/>
    <w:rsid w:val="0D9EA034"/>
    <w:rsid w:val="0E532B3C"/>
    <w:rsid w:val="0EBA99BA"/>
    <w:rsid w:val="0EF4E0D8"/>
    <w:rsid w:val="0F0B4A05"/>
    <w:rsid w:val="103A9FFA"/>
    <w:rsid w:val="10B6FAE0"/>
    <w:rsid w:val="10F88DEF"/>
    <w:rsid w:val="11EC301D"/>
    <w:rsid w:val="1293C236"/>
    <w:rsid w:val="1379A9B2"/>
    <w:rsid w:val="13E9270A"/>
    <w:rsid w:val="141E5293"/>
    <w:rsid w:val="146C9920"/>
    <w:rsid w:val="1471D6B2"/>
    <w:rsid w:val="14BCA2B6"/>
    <w:rsid w:val="154A5139"/>
    <w:rsid w:val="156EE671"/>
    <w:rsid w:val="15C752C0"/>
    <w:rsid w:val="1632FD50"/>
    <w:rsid w:val="16A0841B"/>
    <w:rsid w:val="16E448D8"/>
    <w:rsid w:val="1765E742"/>
    <w:rsid w:val="17AD6E54"/>
    <w:rsid w:val="1924939C"/>
    <w:rsid w:val="196E6CA2"/>
    <w:rsid w:val="1A326BE5"/>
    <w:rsid w:val="1A37359D"/>
    <w:rsid w:val="1A37D8E5"/>
    <w:rsid w:val="1ABE5E32"/>
    <w:rsid w:val="1ACAA486"/>
    <w:rsid w:val="1B1B7DF1"/>
    <w:rsid w:val="1B7C37A8"/>
    <w:rsid w:val="1CDD6733"/>
    <w:rsid w:val="1E25146E"/>
    <w:rsid w:val="1EED9540"/>
    <w:rsid w:val="23DB8B54"/>
    <w:rsid w:val="2402645F"/>
    <w:rsid w:val="24E1878D"/>
    <w:rsid w:val="25AE633C"/>
    <w:rsid w:val="2612DD77"/>
    <w:rsid w:val="26AA8172"/>
    <w:rsid w:val="26D1487A"/>
    <w:rsid w:val="2712DC53"/>
    <w:rsid w:val="287CBC0C"/>
    <w:rsid w:val="2A45D93D"/>
    <w:rsid w:val="2A5857C1"/>
    <w:rsid w:val="2AAA2A13"/>
    <w:rsid w:val="2ADD32C8"/>
    <w:rsid w:val="2B137D40"/>
    <w:rsid w:val="2B50C005"/>
    <w:rsid w:val="2BA9DE84"/>
    <w:rsid w:val="2C56BAAA"/>
    <w:rsid w:val="2CA5076D"/>
    <w:rsid w:val="2DD29FAA"/>
    <w:rsid w:val="2DD4EBB0"/>
    <w:rsid w:val="2E10E6CE"/>
    <w:rsid w:val="2E2FEF44"/>
    <w:rsid w:val="2EEC59CE"/>
    <w:rsid w:val="2F06F5F6"/>
    <w:rsid w:val="2F9F6F7D"/>
    <w:rsid w:val="2FB36DD0"/>
    <w:rsid w:val="301BE24E"/>
    <w:rsid w:val="301C6A1C"/>
    <w:rsid w:val="32ADBBFE"/>
    <w:rsid w:val="33662D32"/>
    <w:rsid w:val="341EE1EC"/>
    <w:rsid w:val="3435209A"/>
    <w:rsid w:val="348AE5AE"/>
    <w:rsid w:val="34FA6848"/>
    <w:rsid w:val="351F64D9"/>
    <w:rsid w:val="35DD7DA3"/>
    <w:rsid w:val="3653B6DD"/>
    <w:rsid w:val="3660B241"/>
    <w:rsid w:val="368D52A6"/>
    <w:rsid w:val="38A256A1"/>
    <w:rsid w:val="390C34B0"/>
    <w:rsid w:val="39D03131"/>
    <w:rsid w:val="39DC1F19"/>
    <w:rsid w:val="39EF5072"/>
    <w:rsid w:val="39F812F7"/>
    <w:rsid w:val="3AAB2602"/>
    <w:rsid w:val="3C496F21"/>
    <w:rsid w:val="3CF81E5B"/>
    <w:rsid w:val="3D052B6D"/>
    <w:rsid w:val="3D6CB86C"/>
    <w:rsid w:val="3E1A3F6C"/>
    <w:rsid w:val="3EA93B25"/>
    <w:rsid w:val="3FB18C92"/>
    <w:rsid w:val="411E980E"/>
    <w:rsid w:val="4222078D"/>
    <w:rsid w:val="42A669C6"/>
    <w:rsid w:val="4384E881"/>
    <w:rsid w:val="43BB78CA"/>
    <w:rsid w:val="44BB24E0"/>
    <w:rsid w:val="44BF00B7"/>
    <w:rsid w:val="454BDF9A"/>
    <w:rsid w:val="45CFFE58"/>
    <w:rsid w:val="472ABA79"/>
    <w:rsid w:val="47625CDE"/>
    <w:rsid w:val="49F7E329"/>
    <w:rsid w:val="4AC8D419"/>
    <w:rsid w:val="4C1CE879"/>
    <w:rsid w:val="4C20E90B"/>
    <w:rsid w:val="4C56008D"/>
    <w:rsid w:val="4CE9AA3A"/>
    <w:rsid w:val="4DD9FC0B"/>
    <w:rsid w:val="4E45E37C"/>
    <w:rsid w:val="4F28922F"/>
    <w:rsid w:val="506225D9"/>
    <w:rsid w:val="506C4890"/>
    <w:rsid w:val="50AA26A6"/>
    <w:rsid w:val="50AD56EB"/>
    <w:rsid w:val="5118287F"/>
    <w:rsid w:val="5224DF85"/>
    <w:rsid w:val="525FCEC1"/>
    <w:rsid w:val="5340EBB4"/>
    <w:rsid w:val="53C173EC"/>
    <w:rsid w:val="54152BEE"/>
    <w:rsid w:val="54245632"/>
    <w:rsid w:val="542FD23D"/>
    <w:rsid w:val="54BB4635"/>
    <w:rsid w:val="54D57EEF"/>
    <w:rsid w:val="55F4C5C5"/>
    <w:rsid w:val="55FCA782"/>
    <w:rsid w:val="560FEC15"/>
    <w:rsid w:val="56B4115E"/>
    <w:rsid w:val="581AB74C"/>
    <w:rsid w:val="582A55E2"/>
    <w:rsid w:val="58852462"/>
    <w:rsid w:val="58EB1305"/>
    <w:rsid w:val="59BC6684"/>
    <w:rsid w:val="59E07B10"/>
    <w:rsid w:val="5A0B3243"/>
    <w:rsid w:val="5A5CAD67"/>
    <w:rsid w:val="5AA8802B"/>
    <w:rsid w:val="5B9E0694"/>
    <w:rsid w:val="5BC154B4"/>
    <w:rsid w:val="5C001A37"/>
    <w:rsid w:val="5CA19AF5"/>
    <w:rsid w:val="5CCFDB0C"/>
    <w:rsid w:val="5CE969C5"/>
    <w:rsid w:val="5D508EB4"/>
    <w:rsid w:val="5D7A21F3"/>
    <w:rsid w:val="5DB12230"/>
    <w:rsid w:val="5F4FFC40"/>
    <w:rsid w:val="5F78149B"/>
    <w:rsid w:val="5FFF5BF8"/>
    <w:rsid w:val="60414DDB"/>
    <w:rsid w:val="60CB912F"/>
    <w:rsid w:val="616DF45A"/>
    <w:rsid w:val="61704AA7"/>
    <w:rsid w:val="6197A6EF"/>
    <w:rsid w:val="61BC3ED4"/>
    <w:rsid w:val="62EFF90B"/>
    <w:rsid w:val="6461E8E2"/>
    <w:rsid w:val="65016DE0"/>
    <w:rsid w:val="65591FF3"/>
    <w:rsid w:val="657B08FB"/>
    <w:rsid w:val="65DC9E71"/>
    <w:rsid w:val="6605D86F"/>
    <w:rsid w:val="663FC0B8"/>
    <w:rsid w:val="67261322"/>
    <w:rsid w:val="6853471F"/>
    <w:rsid w:val="68E07504"/>
    <w:rsid w:val="696E5C10"/>
    <w:rsid w:val="69DC3360"/>
    <w:rsid w:val="69F1ED27"/>
    <w:rsid w:val="6A4CC853"/>
    <w:rsid w:val="6A75A255"/>
    <w:rsid w:val="6AD89026"/>
    <w:rsid w:val="6B2BE3CD"/>
    <w:rsid w:val="6C3ED6EF"/>
    <w:rsid w:val="6C81BE71"/>
    <w:rsid w:val="6C904098"/>
    <w:rsid w:val="6CBEFD0B"/>
    <w:rsid w:val="6F6A7AB6"/>
    <w:rsid w:val="7068DBDE"/>
    <w:rsid w:val="71B654CF"/>
    <w:rsid w:val="726E10B0"/>
    <w:rsid w:val="729B8803"/>
    <w:rsid w:val="73806705"/>
    <w:rsid w:val="7409D1C2"/>
    <w:rsid w:val="7494C849"/>
    <w:rsid w:val="7582221E"/>
    <w:rsid w:val="767949AF"/>
    <w:rsid w:val="76AA8F84"/>
    <w:rsid w:val="77C95920"/>
    <w:rsid w:val="7986CC68"/>
    <w:rsid w:val="79DBD3E5"/>
    <w:rsid w:val="79FC1A72"/>
    <w:rsid w:val="7AB3C6BB"/>
    <w:rsid w:val="7AC07B40"/>
    <w:rsid w:val="7B2F5AED"/>
    <w:rsid w:val="7B382FE1"/>
    <w:rsid w:val="7B813580"/>
    <w:rsid w:val="7CFD46CE"/>
    <w:rsid w:val="7D380CBA"/>
    <w:rsid w:val="7D8E2A9E"/>
    <w:rsid w:val="7E3CC6CC"/>
    <w:rsid w:val="7F26D430"/>
    <w:rsid w:val="7FD7A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78D51"/>
  <w15:chartTrackingRefBased/>
  <w15:docId w15:val="{5B8D1D62-52FD-4BC8-AC11-844976D7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iln">
    <w:name w:val="Strong"/>
    <w:basedOn w:val="Standardnpsmoodstavce"/>
    <w:uiPriority w:val="22"/>
    <w:qFormat/>
    <w:rsid w:val="004E5486"/>
    <w:rPr>
      <w:b/>
      <w:bCs/>
    </w:rPr>
  </w:style>
  <w:style w:type="paragraph" w:styleId="Normlnweb">
    <w:name w:val="Normal (Web)"/>
    <w:basedOn w:val="Normln"/>
    <w:uiPriority w:val="99"/>
    <w:unhideWhenUsed/>
    <w:rsid w:val="009C38F8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477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204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18e4aee01bd74c82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c8bb1ae99313441b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b674455e6c183fad026ffa8a45712ea9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d6879366d0d252ed70ca03dc8cab5491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813E3DBF-3C7E-4D1A-8EFD-1F9D8BF46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</Template>
  <TotalTime>5</TotalTime>
  <Pages>5</Pages>
  <Words>986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cp:lastModifiedBy>Růžičková Daniela</cp:lastModifiedBy>
  <cp:revision>3</cp:revision>
  <cp:lastPrinted>2025-01-16T06:02:00Z</cp:lastPrinted>
  <dcterms:created xsi:type="dcterms:W3CDTF">2025-12-15T06:34:00Z</dcterms:created>
  <dcterms:modified xsi:type="dcterms:W3CDTF">2025-12-15T07:59:00Z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