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3D250" w14:textId="1C144A07" w:rsidR="0077629F" w:rsidRPr="000C0107" w:rsidRDefault="00000000" w:rsidP="000C0107">
      <w:pPr>
        <w:pStyle w:val="Nzev"/>
        <w:rPr>
          <w:color w:val="063C64"/>
        </w:rPr>
      </w:pPr>
      <w:r w:rsidRPr="000C0107">
        <w:rPr>
          <w:color w:val="063C64"/>
        </w:rPr>
        <w:t>ZAZNAMENÁ</w:t>
      </w:r>
      <w:r w:rsidR="007F78B6">
        <w:rPr>
          <w:color w:val="063C64"/>
        </w:rPr>
        <w:t>VÁ</w:t>
      </w:r>
      <w:r w:rsidRPr="000C0107">
        <w:rPr>
          <w:color w:val="063C64"/>
        </w:rPr>
        <w:t xml:space="preserve"> DO EXISTUJÍCÍ TABULKY NEBO SEZNAMU ČÍSELNÁ I NEČÍSELNÁ DATA PRO VYMEZENÝ PROBLÉM</w:t>
      </w:r>
    </w:p>
    <w:p w14:paraId="2C98194C" w14:textId="77777777" w:rsidR="0077629F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</w:t>
      </w:r>
      <w:proofErr w:type="gramStart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003-ZV5</w:t>
      </w:r>
      <w:proofErr w:type="gramEnd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-007</w:t>
      </w:r>
    </w:p>
    <w:p w14:paraId="620F4CB7" w14:textId="77777777" w:rsidR="0077629F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7FFEF157" w14:textId="77777777" w:rsidR="0077629F" w:rsidRDefault="00000000">
      <w:pPr>
        <w:pStyle w:val="Nadpis2"/>
        <w:spacing w:before="60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>
        <w:rPr>
          <w:rFonts w:ascii="Calibri" w:eastAsia="Calibri" w:hAnsi="Calibri" w:cs="Calibri"/>
          <w:color w:val="D75C00"/>
          <w:sz w:val="40"/>
          <w:szCs w:val="40"/>
        </w:rPr>
        <w:t>Hudební nástroje</w:t>
      </w:r>
    </w:p>
    <w:p w14:paraId="727D8B7E" w14:textId="77777777" w:rsidR="0077629F" w:rsidRPr="000C0107" w:rsidRDefault="00000000" w:rsidP="000C0107">
      <w:pPr>
        <w:pStyle w:val="Nadpis1"/>
      </w:pPr>
      <w:r w:rsidRPr="000C0107">
        <w:t>Indikátory výkonu žáka na cestě</w:t>
      </w:r>
    </w:p>
    <w:p w14:paraId="555D4866" w14:textId="77777777" w:rsidR="0077629F" w:rsidRDefault="00000000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56AB5CD6" w14:textId="77777777" w:rsidR="000C0107" w:rsidRDefault="00000000" w:rsidP="000C0107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0C0107">
        <w:rPr>
          <w:rFonts w:ascii="Calibri" w:hAnsi="Calibri"/>
        </w:rPr>
        <w:t>orientuje se v řádcích a sloupcích</w:t>
      </w:r>
    </w:p>
    <w:p w14:paraId="3F0F76E5" w14:textId="07155AE2" w:rsidR="0077629F" w:rsidRPr="000C0107" w:rsidRDefault="00000000" w:rsidP="000C0107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0C0107">
        <w:rPr>
          <w:rFonts w:ascii="Calibri" w:hAnsi="Calibri"/>
        </w:rPr>
        <w:t>třídí data podle kategorií</w:t>
      </w:r>
    </w:p>
    <w:p w14:paraId="4F511804" w14:textId="77777777" w:rsidR="0077629F" w:rsidRPr="000C0107" w:rsidRDefault="00000000" w:rsidP="000C0107">
      <w:pPr>
        <w:pStyle w:val="Nadpis1"/>
      </w:pPr>
      <w:r w:rsidRPr="000C0107">
        <w:t>Zadání úlohy</w:t>
      </w:r>
    </w:p>
    <w:p w14:paraId="75132FB6" w14:textId="77777777" w:rsidR="0077629F" w:rsidRDefault="00000000" w:rsidP="000C0107">
      <w:pPr>
        <w:spacing w:beforeLines="60" w:before="144"/>
      </w:pPr>
      <w:r>
        <w:t>Soubor 3 příkladů</w:t>
      </w:r>
    </w:p>
    <w:p w14:paraId="7C1A4649" w14:textId="77777777" w:rsidR="0077629F" w:rsidRDefault="00000000" w:rsidP="000C0107">
      <w:pPr>
        <w:spacing w:beforeLines="60" w:before="144"/>
        <w:rPr>
          <w:i/>
        </w:rPr>
      </w:pPr>
      <w:r>
        <w:rPr>
          <w:i/>
        </w:rPr>
        <w:t>Příklad 1</w:t>
      </w:r>
    </w:p>
    <w:p w14:paraId="17075163" w14:textId="77777777" w:rsidR="0077629F" w:rsidRDefault="00000000" w:rsidP="000C0107">
      <w:pPr>
        <w:spacing w:beforeLines="60" w:before="144"/>
        <w:rPr>
          <w:rFonts w:ascii="Verdana" w:eastAsia="Verdana" w:hAnsi="Verdana" w:cs="Verdana"/>
          <w:sz w:val="23"/>
          <w:szCs w:val="23"/>
        </w:rPr>
      </w:pPr>
      <w:r>
        <w:rPr>
          <w:rFonts w:ascii="Verdana" w:eastAsia="Verdana" w:hAnsi="Verdana" w:cs="Verdana"/>
          <w:sz w:val="23"/>
          <w:szCs w:val="23"/>
        </w:rPr>
        <w:t xml:space="preserve">Máš rád hudbu? </w:t>
      </w:r>
      <w:proofErr w:type="spellStart"/>
      <w:r>
        <w:rPr>
          <w:rFonts w:ascii="Verdana" w:eastAsia="Verdana" w:hAnsi="Verdana" w:cs="Verdana"/>
          <w:sz w:val="23"/>
          <w:szCs w:val="23"/>
        </w:rPr>
        <w:t>Datík</w:t>
      </w:r>
      <w:proofErr w:type="spellEnd"/>
      <w:r>
        <w:rPr>
          <w:rFonts w:ascii="Verdana" w:eastAsia="Verdana" w:hAnsi="Verdana" w:cs="Verdana"/>
          <w:sz w:val="23"/>
          <w:szCs w:val="23"/>
        </w:rPr>
        <w:t xml:space="preserve"> také, ale v jeho sbírce mu škodlivý </w:t>
      </w:r>
      <w:proofErr w:type="spellStart"/>
      <w:r>
        <w:rPr>
          <w:rFonts w:ascii="Verdana" w:eastAsia="Verdana" w:hAnsi="Verdana" w:cs="Verdana"/>
          <w:sz w:val="23"/>
          <w:szCs w:val="23"/>
        </w:rPr>
        <w:t>robovir</w:t>
      </w:r>
      <w:proofErr w:type="spellEnd"/>
      <w:r>
        <w:rPr>
          <w:rFonts w:ascii="Verdana" w:eastAsia="Verdana" w:hAnsi="Verdana" w:cs="Verdana"/>
          <w:sz w:val="23"/>
          <w:szCs w:val="23"/>
        </w:rPr>
        <w:t xml:space="preserve"> udělal nepořádek a vyházel z tabulky některé nástroje.</w:t>
      </w:r>
    </w:p>
    <w:p w14:paraId="0ECA07FA" w14:textId="77777777" w:rsidR="0077629F" w:rsidRDefault="00000000">
      <w:pPr>
        <w:rPr>
          <w:rFonts w:ascii="Verdana" w:eastAsia="Verdana" w:hAnsi="Verdana" w:cs="Verdana"/>
          <w:sz w:val="23"/>
          <w:szCs w:val="23"/>
        </w:rPr>
      </w:pPr>
      <w:r>
        <w:rPr>
          <w:rFonts w:ascii="Verdana" w:eastAsia="Verdana" w:hAnsi="Verdana" w:cs="Verdana"/>
          <w:noProof/>
          <w:sz w:val="23"/>
          <w:szCs w:val="23"/>
        </w:rPr>
        <w:drawing>
          <wp:inline distT="114300" distB="114300" distL="114300" distR="114300" wp14:anchorId="2AE07D94" wp14:editId="013E5556">
            <wp:extent cx="2081213" cy="2207479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2207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0C075" w14:textId="77777777" w:rsidR="0077629F" w:rsidRDefault="00000000" w:rsidP="000C0107">
      <w:pPr>
        <w:rPr>
          <w:i/>
        </w:rPr>
      </w:pPr>
      <w:r>
        <w:rPr>
          <w:i/>
        </w:rPr>
        <w:t>Příklad 2</w:t>
      </w:r>
    </w:p>
    <w:p w14:paraId="6D044302" w14:textId="77777777" w:rsidR="0077629F" w:rsidRDefault="00000000" w:rsidP="000C0107">
      <w:pPr>
        <w:rPr>
          <w:rFonts w:ascii="Verdana" w:eastAsia="Verdana" w:hAnsi="Verdana" w:cs="Verdana"/>
          <w:sz w:val="23"/>
          <w:szCs w:val="23"/>
        </w:rPr>
      </w:pPr>
      <w:r>
        <w:rPr>
          <w:rFonts w:ascii="Verdana" w:eastAsia="Verdana" w:hAnsi="Verdana" w:cs="Verdana"/>
          <w:sz w:val="23"/>
          <w:szCs w:val="23"/>
        </w:rPr>
        <w:t xml:space="preserve">Máš rád hudbu? </w:t>
      </w:r>
      <w:proofErr w:type="spellStart"/>
      <w:r>
        <w:rPr>
          <w:rFonts w:ascii="Verdana" w:eastAsia="Verdana" w:hAnsi="Verdana" w:cs="Verdana"/>
          <w:sz w:val="23"/>
          <w:szCs w:val="23"/>
        </w:rPr>
        <w:t>Datík</w:t>
      </w:r>
      <w:proofErr w:type="spellEnd"/>
      <w:r>
        <w:rPr>
          <w:rFonts w:ascii="Verdana" w:eastAsia="Verdana" w:hAnsi="Verdana" w:cs="Verdana"/>
          <w:sz w:val="23"/>
          <w:szCs w:val="23"/>
        </w:rPr>
        <w:t xml:space="preserve"> také, ale v jeho sbírce mu škodlivý </w:t>
      </w:r>
      <w:proofErr w:type="spellStart"/>
      <w:r>
        <w:rPr>
          <w:rFonts w:ascii="Verdana" w:eastAsia="Verdana" w:hAnsi="Verdana" w:cs="Verdana"/>
          <w:sz w:val="23"/>
          <w:szCs w:val="23"/>
        </w:rPr>
        <w:t>robovir</w:t>
      </w:r>
      <w:proofErr w:type="spellEnd"/>
      <w:r>
        <w:rPr>
          <w:rFonts w:ascii="Verdana" w:eastAsia="Verdana" w:hAnsi="Verdana" w:cs="Verdana"/>
          <w:sz w:val="23"/>
          <w:szCs w:val="23"/>
        </w:rPr>
        <w:t xml:space="preserve"> udělal nepořádek a vyházel z tabulky některé popisky řádků a sloupců.</w:t>
      </w:r>
    </w:p>
    <w:p w14:paraId="578BA354" w14:textId="77777777" w:rsidR="0077629F" w:rsidRDefault="00000000" w:rsidP="000C0107">
      <w:pPr>
        <w:rPr>
          <w:rFonts w:ascii="Verdana" w:eastAsia="Verdana" w:hAnsi="Verdana" w:cs="Verdana"/>
          <w:sz w:val="23"/>
          <w:szCs w:val="23"/>
        </w:rPr>
      </w:pPr>
      <w:r>
        <w:rPr>
          <w:rFonts w:ascii="Verdana" w:eastAsia="Verdana" w:hAnsi="Verdana" w:cs="Verdana"/>
          <w:noProof/>
          <w:sz w:val="23"/>
          <w:szCs w:val="23"/>
        </w:rPr>
        <w:drawing>
          <wp:inline distT="114300" distB="114300" distL="114300" distR="114300" wp14:anchorId="4F5C820F" wp14:editId="2AF64DAC">
            <wp:extent cx="1957388" cy="1751862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751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05B43F" w14:textId="77777777" w:rsidR="0077629F" w:rsidRDefault="0077629F">
      <w:pPr>
        <w:rPr>
          <w:i/>
        </w:rPr>
      </w:pPr>
    </w:p>
    <w:p w14:paraId="2CE0897D" w14:textId="77777777" w:rsidR="0077629F" w:rsidRDefault="0077629F">
      <w:pPr>
        <w:rPr>
          <w:i/>
        </w:rPr>
      </w:pPr>
    </w:p>
    <w:p w14:paraId="57926AB3" w14:textId="77777777" w:rsidR="0077629F" w:rsidRDefault="00000000" w:rsidP="000C0107">
      <w:pPr>
        <w:rPr>
          <w:i/>
        </w:rPr>
      </w:pPr>
      <w:r>
        <w:rPr>
          <w:i/>
        </w:rPr>
        <w:lastRenderedPageBreak/>
        <w:t>Příklad 3</w:t>
      </w:r>
    </w:p>
    <w:p w14:paraId="27142BB9" w14:textId="77777777" w:rsidR="0077629F" w:rsidRDefault="00000000" w:rsidP="000C0107">
      <w:pPr>
        <w:rPr>
          <w:rFonts w:ascii="Verdana" w:eastAsia="Verdana" w:hAnsi="Verdana" w:cs="Verdana"/>
          <w:sz w:val="23"/>
          <w:szCs w:val="23"/>
        </w:rPr>
      </w:pPr>
      <w:r>
        <w:rPr>
          <w:rFonts w:ascii="Verdana" w:eastAsia="Verdana" w:hAnsi="Verdana" w:cs="Verdana"/>
          <w:sz w:val="23"/>
          <w:szCs w:val="23"/>
        </w:rPr>
        <w:t xml:space="preserve">Máš rád hudbu? </w:t>
      </w:r>
      <w:proofErr w:type="spellStart"/>
      <w:r>
        <w:rPr>
          <w:rFonts w:ascii="Verdana" w:eastAsia="Verdana" w:hAnsi="Verdana" w:cs="Verdana"/>
          <w:sz w:val="23"/>
          <w:szCs w:val="23"/>
        </w:rPr>
        <w:t>Datík</w:t>
      </w:r>
      <w:proofErr w:type="spellEnd"/>
      <w:r>
        <w:rPr>
          <w:rFonts w:ascii="Verdana" w:eastAsia="Verdana" w:hAnsi="Verdana" w:cs="Verdana"/>
          <w:sz w:val="23"/>
          <w:szCs w:val="23"/>
        </w:rPr>
        <w:t xml:space="preserve"> také, ale v jeho sbírce mu škodlivý </w:t>
      </w:r>
      <w:proofErr w:type="spellStart"/>
      <w:r>
        <w:rPr>
          <w:rFonts w:ascii="Verdana" w:eastAsia="Verdana" w:hAnsi="Verdana" w:cs="Verdana"/>
          <w:sz w:val="23"/>
          <w:szCs w:val="23"/>
        </w:rPr>
        <w:t>robovir</w:t>
      </w:r>
      <w:proofErr w:type="spellEnd"/>
      <w:r>
        <w:rPr>
          <w:rFonts w:ascii="Verdana" w:eastAsia="Verdana" w:hAnsi="Verdana" w:cs="Verdana"/>
          <w:sz w:val="23"/>
          <w:szCs w:val="23"/>
        </w:rPr>
        <w:t xml:space="preserve"> udělal nepořádek a vyházel z tabulky některé údaje.</w:t>
      </w:r>
    </w:p>
    <w:p w14:paraId="4BDE11C0" w14:textId="77777777" w:rsidR="0077629F" w:rsidRDefault="00000000" w:rsidP="000C0107">
      <w:pPr>
        <w:rPr>
          <w:rFonts w:ascii="Verdana" w:eastAsia="Verdana" w:hAnsi="Verdana" w:cs="Verdana"/>
          <w:sz w:val="23"/>
          <w:szCs w:val="23"/>
        </w:rPr>
      </w:pPr>
      <w:r>
        <w:rPr>
          <w:rFonts w:ascii="Verdana" w:eastAsia="Verdana" w:hAnsi="Verdana" w:cs="Verdana"/>
          <w:noProof/>
          <w:sz w:val="23"/>
          <w:szCs w:val="23"/>
        </w:rPr>
        <w:drawing>
          <wp:inline distT="114300" distB="114300" distL="114300" distR="114300" wp14:anchorId="460E84B8" wp14:editId="36065A64">
            <wp:extent cx="3319463" cy="2203096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2203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68E72" w14:textId="77777777" w:rsidR="0077629F" w:rsidRPr="000C0107" w:rsidRDefault="00000000" w:rsidP="000C0107">
      <w:pPr>
        <w:pStyle w:val="Nadpis1"/>
      </w:pPr>
      <w:bookmarkStart w:id="2" w:name="_gh42hb1kd2su" w:colFirst="0" w:colLast="0"/>
      <w:bookmarkEnd w:id="2"/>
      <w:r w:rsidRPr="000C0107">
        <w:t>Odkaz</w:t>
      </w:r>
    </w:p>
    <w:p w14:paraId="35936675" w14:textId="77777777" w:rsidR="0077629F" w:rsidRDefault="0077629F">
      <w:pPr>
        <w:pStyle w:val="Nadpis1"/>
        <w:spacing w:before="240"/>
        <w:rPr>
          <w:sz w:val="22"/>
          <w:szCs w:val="22"/>
        </w:rPr>
      </w:pPr>
      <w:hyperlink r:id="rId10">
        <w:r>
          <w:rPr>
            <w:color w:val="1155CC"/>
            <w:sz w:val="22"/>
            <w:szCs w:val="22"/>
            <w:u w:val="single"/>
          </w:rPr>
          <w:t>https://pracesdaty.zcu.cz/index.php/evidujeme-data/28-evidujeme-priklad-5Ukázka řešení</w:t>
        </w:r>
      </w:hyperlink>
    </w:p>
    <w:p w14:paraId="757C28D8" w14:textId="77777777" w:rsidR="0077629F" w:rsidRDefault="00000000" w:rsidP="000C0107">
      <w:pPr>
        <w:pStyle w:val="Nadpis1"/>
        <w:rPr>
          <w:rFonts w:eastAsia="Calibri"/>
        </w:rPr>
      </w:pPr>
      <w:r>
        <w:rPr>
          <w:rFonts w:eastAsia="Calibri"/>
        </w:rPr>
        <w:t>Řešení</w:t>
      </w:r>
    </w:p>
    <w:p w14:paraId="3737DAAF" w14:textId="77777777" w:rsidR="0077629F" w:rsidRDefault="00000000">
      <w:pPr>
        <w:rPr>
          <w:rFonts w:ascii="Calibri" w:hAnsi="Calibri"/>
          <w:b/>
          <w:color w:val="434343"/>
          <w:sz w:val="28"/>
          <w:szCs w:val="28"/>
        </w:rPr>
      </w:pPr>
      <w:r>
        <w:rPr>
          <w:i/>
        </w:rPr>
        <w:t>Příklad 1</w:t>
      </w:r>
    </w:p>
    <w:p w14:paraId="74CD3AEC" w14:textId="77777777" w:rsidR="0077629F" w:rsidRDefault="00000000">
      <w:pPr>
        <w:rPr>
          <w:rFonts w:ascii="Calibri" w:hAnsi="Calibri"/>
          <w:b/>
          <w:color w:val="434343"/>
          <w:sz w:val="28"/>
          <w:szCs w:val="28"/>
        </w:rPr>
      </w:pPr>
      <w:r>
        <w:rPr>
          <w:rFonts w:ascii="Calibri" w:hAnsi="Calibri"/>
          <w:b/>
          <w:noProof/>
          <w:color w:val="434343"/>
          <w:sz w:val="28"/>
          <w:szCs w:val="28"/>
        </w:rPr>
        <w:drawing>
          <wp:inline distT="114300" distB="114300" distL="114300" distR="114300" wp14:anchorId="2CC6761C" wp14:editId="54ADEA76">
            <wp:extent cx="2823788" cy="2295272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788" cy="2295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5A574A" w14:textId="77777777" w:rsidR="0077629F" w:rsidRDefault="00000000">
      <w:pPr>
        <w:rPr>
          <w:rFonts w:ascii="Calibri" w:hAnsi="Calibri"/>
          <w:b/>
          <w:color w:val="434343"/>
          <w:sz w:val="28"/>
          <w:szCs w:val="28"/>
        </w:rPr>
      </w:pPr>
      <w:r>
        <w:rPr>
          <w:i/>
        </w:rPr>
        <w:t>Příklad 2</w:t>
      </w:r>
    </w:p>
    <w:p w14:paraId="24D3668F" w14:textId="77777777" w:rsidR="0077629F" w:rsidRDefault="00000000" w:rsidP="000C0107">
      <w:pPr>
        <w:rPr>
          <w:rFonts w:ascii="Calibri" w:hAnsi="Calibri"/>
          <w:b/>
          <w:color w:val="434343"/>
          <w:sz w:val="28"/>
          <w:szCs w:val="28"/>
        </w:rPr>
      </w:pPr>
      <w:r>
        <w:rPr>
          <w:rFonts w:ascii="Calibri" w:hAnsi="Calibri"/>
          <w:b/>
          <w:noProof/>
          <w:color w:val="434343"/>
          <w:sz w:val="28"/>
          <w:szCs w:val="28"/>
        </w:rPr>
        <w:drawing>
          <wp:inline distT="114300" distB="114300" distL="114300" distR="114300" wp14:anchorId="2F0885FD" wp14:editId="2FB47A87">
            <wp:extent cx="3019854" cy="2232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2"/>
                    <a:srcRect l="3559" t="4407" r="-3559" b="2909"/>
                    <a:stretch/>
                  </pic:blipFill>
                  <pic:spPr bwMode="auto">
                    <a:xfrm>
                      <a:off x="0" y="0"/>
                      <a:ext cx="3034355" cy="224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F00D0" w14:textId="77777777" w:rsidR="0077629F" w:rsidRDefault="00000000">
      <w:pPr>
        <w:rPr>
          <w:rFonts w:ascii="Calibri" w:hAnsi="Calibri"/>
          <w:b/>
          <w:color w:val="434343"/>
          <w:sz w:val="28"/>
          <w:szCs w:val="28"/>
        </w:rPr>
      </w:pPr>
      <w:r>
        <w:rPr>
          <w:i/>
        </w:rPr>
        <w:t>Příklad 3</w:t>
      </w:r>
    </w:p>
    <w:p w14:paraId="570EF3B8" w14:textId="77777777" w:rsidR="0077629F" w:rsidRDefault="00000000" w:rsidP="000C0107">
      <w:pPr>
        <w:pStyle w:val="Nadpis1"/>
        <w:spacing w:before="60" w:after="0"/>
        <w:rPr>
          <w:sz w:val="22"/>
          <w:szCs w:val="22"/>
        </w:rPr>
      </w:pPr>
      <w:bookmarkStart w:id="3" w:name="_8bj47gr3pdts" w:colFirst="0" w:colLast="0"/>
      <w:bookmarkEnd w:id="3"/>
      <w:r>
        <w:rPr>
          <w:noProof/>
          <w:sz w:val="22"/>
          <w:szCs w:val="22"/>
        </w:rPr>
        <w:lastRenderedPageBreak/>
        <w:drawing>
          <wp:inline distT="114300" distB="114300" distL="114300" distR="114300" wp14:anchorId="74A806DF" wp14:editId="024C023A">
            <wp:extent cx="3101929" cy="2160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3"/>
                    <a:srcRect l="4639" t="3087" r="-4639" b="4211"/>
                    <a:stretch/>
                  </pic:blipFill>
                  <pic:spPr bwMode="auto">
                    <a:xfrm>
                      <a:off x="0" y="0"/>
                      <a:ext cx="3104237" cy="216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C378D" w14:textId="77777777" w:rsidR="0077629F" w:rsidRDefault="00000000" w:rsidP="000C0107">
      <w:pPr>
        <w:pStyle w:val="Nadpis1"/>
        <w:rPr>
          <w:rFonts w:eastAsia="Calibri"/>
        </w:rPr>
      </w:pPr>
      <w:bookmarkStart w:id="4" w:name="_wdszlra5n38u" w:colFirst="0" w:colLast="0"/>
      <w:bookmarkEnd w:id="4"/>
      <w:r>
        <w:rPr>
          <w:rFonts w:eastAsia="Calibri"/>
        </w:rPr>
        <w:t>Zdroje:</w:t>
      </w:r>
    </w:p>
    <w:p w14:paraId="033BDED7" w14:textId="77777777" w:rsidR="0077629F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hAnsi="Calibri"/>
        </w:rPr>
        <w:t xml:space="preserve">Filipi, Z., </w:t>
      </w:r>
      <w:proofErr w:type="spellStart"/>
      <w:r>
        <w:rPr>
          <w:rFonts w:ascii="Calibri" w:hAnsi="Calibri"/>
        </w:rPr>
        <w:t>Mainz</w:t>
      </w:r>
      <w:proofErr w:type="spellEnd"/>
      <w:r>
        <w:rPr>
          <w:rFonts w:ascii="Calibri" w:hAnsi="Calibri"/>
        </w:rPr>
        <w:t xml:space="preserve">, D., </w:t>
      </w:r>
      <w:proofErr w:type="spellStart"/>
      <w:r>
        <w:rPr>
          <w:rFonts w:ascii="Calibri" w:hAnsi="Calibri"/>
        </w:rPr>
        <w:t>Fadrhonc</w:t>
      </w:r>
      <w:proofErr w:type="spellEnd"/>
      <w:r>
        <w:rPr>
          <w:rFonts w:ascii="Calibri" w:hAnsi="Calibri"/>
        </w:rPr>
        <w:t>, J. (2021) Práce s daty [online]. [cit. 2024-12-12]. Dostupné z: https://pracesdaty.zcu.cz/index.php/evidujeme-data/28-evidujeme-priklad-5</w:t>
      </w:r>
    </w:p>
    <w:sectPr w:rsidR="0077629F" w:rsidSect="00620C14">
      <w:footerReference w:type="default" r:id="rId14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9CCD7" w14:textId="77777777" w:rsidR="00781B41" w:rsidRDefault="00781B41" w:rsidP="002F1389">
      <w:pPr>
        <w:spacing w:before="0" w:line="240" w:lineRule="auto"/>
      </w:pPr>
      <w:r>
        <w:separator/>
      </w:r>
    </w:p>
  </w:endnote>
  <w:endnote w:type="continuationSeparator" w:id="0">
    <w:p w14:paraId="6DA2D2FF" w14:textId="77777777" w:rsidR="00781B41" w:rsidRDefault="00781B41" w:rsidP="002F138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15FAFC-40CF-46C6-9BC5-7C18059A9241}"/>
    <w:embedBold r:id="rId2" w:fontKey="{7191CA61-53EC-4E53-9B8F-0AAF741147D8}"/>
    <w:embedItalic r:id="rId3" w:fontKey="{9D5319EE-77F0-4538-9348-AD16015DBD2D}"/>
    <w:embedBoldItalic r:id="rId4" w:fontKey="{923A3D0F-130D-4D4A-AC7C-D593574870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9B0D65A-6120-46BB-84AF-D08B165525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CF0A31D-0B20-4201-9F83-8FE72C25AA8D}"/>
    <w:embedBold r:id="rId7" w:fontKey="{B1D15856-12F6-4A49-926F-B3DF4B968F81}"/>
    <w:embedItalic r:id="rId8" w:fontKey="{C7A60778-8A2F-43BF-BCF6-53351EB1E12C}"/>
    <w:embedBoldItalic r:id="rId9" w:fontKey="{BB2E21B4-7C57-4A08-833B-79EA47B8E25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EB92717E-C9DE-468F-88EF-6A9D53C872C8}"/>
    <w:embedBoldItalic r:id="rId11" w:fontKey="{DE062B9C-7AD0-4F82-B8E4-B685A103737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2" w:fontKey="{B0316331-4138-40A3-AB6F-5B245DB24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8137490"/>
      <w:docPartObj>
        <w:docPartGallery w:val="Page Numbers (Bottom of Page)"/>
        <w:docPartUnique/>
      </w:docPartObj>
    </w:sdtPr>
    <w:sdtEndPr>
      <w:rPr>
        <w:color w:val="4E67C8"/>
      </w:rPr>
    </w:sdtEndPr>
    <w:sdtContent>
      <w:p w14:paraId="5E380247" w14:textId="78926241" w:rsidR="002F1389" w:rsidRPr="002F1389" w:rsidRDefault="002F1389">
        <w:pPr>
          <w:pStyle w:val="Zpat"/>
          <w:jc w:val="center"/>
          <w:rPr>
            <w:color w:val="4E67C8"/>
          </w:rPr>
        </w:pPr>
        <w:r w:rsidRPr="002F1389">
          <w:rPr>
            <w:color w:val="4E67C8"/>
          </w:rPr>
          <w:fldChar w:fldCharType="begin"/>
        </w:r>
        <w:r w:rsidRPr="002F1389">
          <w:rPr>
            <w:color w:val="4E67C8"/>
          </w:rPr>
          <w:instrText>PAGE   \* MERGEFORMAT</w:instrText>
        </w:r>
        <w:r w:rsidRPr="002F1389">
          <w:rPr>
            <w:color w:val="4E67C8"/>
          </w:rPr>
          <w:fldChar w:fldCharType="separate"/>
        </w:r>
        <w:r w:rsidRPr="002F1389">
          <w:rPr>
            <w:color w:val="4E67C8"/>
          </w:rPr>
          <w:t>2</w:t>
        </w:r>
        <w:r w:rsidRPr="002F1389">
          <w:rPr>
            <w:color w:val="4E67C8"/>
          </w:rPr>
          <w:fldChar w:fldCharType="end"/>
        </w:r>
      </w:p>
    </w:sdtContent>
  </w:sdt>
  <w:p w14:paraId="6577D5B8" w14:textId="77777777" w:rsidR="002F1389" w:rsidRDefault="002F138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62D74" w14:textId="77777777" w:rsidR="00781B41" w:rsidRDefault="00781B41" w:rsidP="002F1389">
      <w:pPr>
        <w:spacing w:before="0" w:line="240" w:lineRule="auto"/>
      </w:pPr>
      <w:r>
        <w:separator/>
      </w:r>
    </w:p>
  </w:footnote>
  <w:footnote w:type="continuationSeparator" w:id="0">
    <w:p w14:paraId="7FCE5413" w14:textId="77777777" w:rsidR="00781B41" w:rsidRDefault="00781B41" w:rsidP="002F138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44FC"/>
    <w:multiLevelType w:val="hybridMultilevel"/>
    <w:tmpl w:val="9244BF2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37958">
    <w:abstractNumId w:val="2"/>
  </w:num>
  <w:num w:numId="2" w16cid:durableId="944918498">
    <w:abstractNumId w:val="1"/>
  </w:num>
  <w:num w:numId="3" w16cid:durableId="28149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29F"/>
    <w:rsid w:val="00003C83"/>
    <w:rsid w:val="000C0107"/>
    <w:rsid w:val="002F1389"/>
    <w:rsid w:val="004D03D4"/>
    <w:rsid w:val="004F3EE1"/>
    <w:rsid w:val="00620C14"/>
    <w:rsid w:val="0077629F"/>
    <w:rsid w:val="00781B41"/>
    <w:rsid w:val="007F78B6"/>
    <w:rsid w:val="009A17D0"/>
    <w:rsid w:val="00B17985"/>
    <w:rsid w:val="00FA151A"/>
    <w:rsid w:val="00FD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B446F"/>
  <w15:docId w15:val="{557AC88A-26D0-4DE9-AD5B-9F5DD91B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78B6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F78B6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F78B6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F78B6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78B6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F78B6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F78B6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F78B6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F78B6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F78B6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7F78B6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7F78B6"/>
  </w:style>
  <w:style w:type="table" w:customStyle="1" w:styleId="TableNormal">
    <w:name w:val="Table Normal"/>
    <w:rsid w:val="007F78B6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7F78B6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F78B6"/>
    <w:pPr>
      <w:spacing w:line="360" w:lineRule="auto"/>
    </w:pPr>
    <w:rPr>
      <w:b/>
      <w:i/>
      <w:color w:val="00000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F78B6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F78B6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F78B6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7F78B6"/>
    <w:pPr>
      <w:numPr>
        <w:numId w:val="2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7F78B6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78B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78B6"/>
    <w:rPr>
      <w:rFonts w:ascii="Segoe UI" w:eastAsia="Calibr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7F78B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F78B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F78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F78B6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7F78B6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F78B6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F78B6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F78B6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F78B6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F78B6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7F78B6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7F78B6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7F78B6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7F78B6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7F78B6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7F78B6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F78B6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F78B6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7F78B6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7F78B6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7F78B6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7F78B6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7F78B6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F78B6"/>
    <w:pPr>
      <w:outlineLvl w:val="9"/>
    </w:pPr>
  </w:style>
  <w:style w:type="paragraph" w:customStyle="1" w:styleId="Bod">
    <w:name w:val="Bod"/>
    <w:basedOn w:val="Seznamsodrkami"/>
    <w:qFormat/>
    <w:rsid w:val="007F78B6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7F78B6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7F78B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78B6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7F78B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78B6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racesdaty.zcu.cz/index.php/evidujeme-data/28-evidujeme-priklad-5Uk%C3%A1z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170</TotalTime>
  <Pages>3</Pages>
  <Words>158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9</cp:revision>
  <dcterms:created xsi:type="dcterms:W3CDTF">2025-01-21T13:41:00Z</dcterms:created>
  <dcterms:modified xsi:type="dcterms:W3CDTF">2025-01-28T00:01:00Z</dcterms:modified>
</cp:coreProperties>
</file>